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40F9F" w:rsidR="00BB07E0" w:rsidP="00C94A4F" w:rsidRDefault="00000000" w14:paraId="7107EFA2" w14:textId="78F01B31">
      <w:pPr>
        <w:ind w:left="-540"/>
        <w:jc w:val="both"/>
        <w:rPr>
          <w:b/>
          <w:sz w:val="24"/>
          <w:szCs w:val="24"/>
        </w:rPr>
      </w:pPr>
      <w:r>
        <w:rPr>
          <w:sz w:val="56"/>
          <w:szCs w:val="56"/>
          <w:highlight w:val="yellow"/>
        </w:rPr>
        <w:pict w14:anchorId="57B7EE97">
          <v:line id="_x0000_s1030" style="position:absolute;left:0;text-align:left;z-index:1;mso-wrap-edited:f;mso-width-percent:0;mso-height-percent:0;mso-wrap-distance-left:2.88pt;mso-wrap-distance-top:2.88pt;mso-wrap-distance-right:2.88pt;mso-wrap-distance-bottom:2.88pt;mso-width-percent:0;mso-height-percent:0" alt="" strokeweight="1.5pt" o:cliptowrap="t" from="-26.25pt,30.75pt" to="506.25pt,30.75pt">
            <v:stroke endcap="round" dashstyle="1 1"/>
            <v:shadow color="#ccc"/>
          </v:line>
        </w:pict>
      </w:r>
      <w:r w:rsidRPr="00940F9F" w:rsidR="00D85983">
        <w:rPr>
          <w:sz w:val="56"/>
          <w:szCs w:val="56"/>
        </w:rPr>
        <w:t>Parental Permission for a Minor</w:t>
      </w:r>
      <w:r w:rsidRPr="00940F9F" w:rsidR="00E95BB3">
        <w:rPr>
          <w:sz w:val="56"/>
          <w:szCs w:val="56"/>
        </w:rPr>
        <w:t xml:space="preserve"> </w:t>
      </w:r>
    </w:p>
    <w:p w:rsidRPr="00FD6A63" w:rsidR="00940F9F" w:rsidP="00940F9F" w:rsidRDefault="00940F9F" w14:paraId="5881000D"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ind w:left="-540" w:right="-1080"/>
        <w:rPr>
          <w:sz w:val="24"/>
          <w:szCs w:val="24"/>
        </w:rPr>
      </w:pPr>
      <w:r w:rsidRPr="72FAD062">
        <w:rPr>
          <w:b/>
          <w:sz w:val="24"/>
          <w:szCs w:val="24"/>
        </w:rPr>
        <w:t xml:space="preserve">Instructions: </w:t>
      </w:r>
      <w:r w:rsidRPr="00FD6A63">
        <w:rPr>
          <w:sz w:val="24"/>
          <w:szCs w:val="24"/>
        </w:rPr>
        <w:t xml:space="preserve">Delete all boxes </w:t>
      </w:r>
      <w:r>
        <w:rPr>
          <w:sz w:val="24"/>
          <w:szCs w:val="24"/>
        </w:rPr>
        <w:t xml:space="preserve">(using the border feature) </w:t>
      </w:r>
      <w:r w:rsidRPr="00FD6A63">
        <w:rPr>
          <w:sz w:val="24"/>
          <w:szCs w:val="24"/>
        </w:rPr>
        <w:t xml:space="preserve">once you have customized each </w:t>
      </w:r>
      <w:r w:rsidRPr="26D0ACF5">
        <w:rPr>
          <w:sz w:val="24"/>
          <w:szCs w:val="24"/>
        </w:rPr>
        <w:t>section.</w:t>
      </w:r>
      <w:r w:rsidRPr="00FD6A63">
        <w:rPr>
          <w:sz w:val="24"/>
          <w:szCs w:val="24"/>
        </w:rPr>
        <w:t xml:space="preserve"> Boxes will contain the following:</w:t>
      </w:r>
    </w:p>
    <w:p w:rsidRPr="00FD6A63" w:rsidR="00940F9F" w:rsidP="00940F9F" w:rsidRDefault="00940F9F" w14:paraId="67EBE9A2"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b/>
          <w:bCs/>
          <w:sz w:val="24"/>
          <w:szCs w:val="24"/>
          <w:u w:val="single"/>
        </w:rPr>
      </w:pPr>
      <w:r w:rsidRPr="00FD6A63">
        <w:rPr>
          <w:b/>
          <w:bCs/>
          <w:sz w:val="24"/>
          <w:szCs w:val="24"/>
          <w:u w:val="single"/>
        </w:rPr>
        <w:t xml:space="preserve">Guidance and Suggestions </w:t>
      </w:r>
    </w:p>
    <w:p w:rsidRPr="00FD6A63" w:rsidR="00940F9F" w:rsidP="00940F9F" w:rsidRDefault="00940F9F" w14:paraId="606ECFCE"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sz w:val="24"/>
          <w:szCs w:val="24"/>
        </w:rPr>
      </w:pPr>
      <w:r w:rsidRPr="00FD6A63">
        <w:rPr>
          <w:sz w:val="24"/>
          <w:szCs w:val="24"/>
        </w:rPr>
        <w:t xml:space="preserve">This text includes formatting requirements and helpful reminders. </w:t>
      </w:r>
      <w:r w:rsidR="0059099F">
        <w:rPr>
          <w:sz w:val="24"/>
          <w:szCs w:val="24"/>
        </w:rPr>
        <w:t>If this is student research, be sure you include a statement that you are conducting this research under the supervision of [provide the name of the Professor by name, title, and affiliation].</w:t>
      </w:r>
    </w:p>
    <w:p w:rsidRPr="00FD6A63" w:rsidR="00940F9F" w:rsidP="00940F9F" w:rsidRDefault="00940F9F" w14:paraId="1626F784"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b/>
          <w:bCs/>
          <w:sz w:val="24"/>
          <w:szCs w:val="24"/>
          <w:u w:val="single"/>
        </w:rPr>
      </w:pPr>
      <w:r w:rsidRPr="00FD6A63">
        <w:rPr>
          <w:b/>
          <w:bCs/>
          <w:sz w:val="24"/>
          <w:szCs w:val="24"/>
          <w:u w:val="single"/>
        </w:rPr>
        <w:t>Sample Statements</w:t>
      </w:r>
    </w:p>
    <w:p w:rsidR="00940F9F" w:rsidP="00940F9F" w:rsidRDefault="00940F9F" w14:paraId="6FF24915"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sz w:val="24"/>
          <w:szCs w:val="24"/>
        </w:rPr>
      </w:pPr>
      <w:r w:rsidRPr="00FD6A63">
        <w:rPr>
          <w:sz w:val="24"/>
          <w:szCs w:val="24"/>
        </w:rPr>
        <w:t xml:space="preserve">Sample statements can be edited for inclusion in your consent form. Text in brackets indicate fields that you should replace with your own information. </w:t>
      </w:r>
    </w:p>
    <w:p w:rsidRPr="00FD6A63" w:rsidR="00940F9F" w:rsidP="00940F9F" w:rsidRDefault="00940F9F" w14:paraId="3CEAAB6E"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sz w:val="24"/>
          <w:szCs w:val="24"/>
        </w:rPr>
      </w:pPr>
    </w:p>
    <w:p w:rsidRPr="00B50C96" w:rsidR="00940F9F" w:rsidP="2964AAFF" w:rsidRDefault="00940F9F" w14:paraId="11BF7E18" w14:textId="77777777">
      <w:pPr>
        <w:pBdr>
          <w:top w:val="single" w:color="FF000000" w:sz="4" w:space="1"/>
          <w:left w:val="single" w:color="FF000000" w:sz="4" w:space="4"/>
          <w:bottom w:val="single" w:color="FF000000" w:sz="4" w:space="1"/>
          <w:right w:val="single" w:color="FF000000" w:sz="4" w:space="4"/>
        </w:pBdr>
        <w:tabs>
          <w:tab w:val="left" w:pos="4860"/>
          <w:tab w:val="left" w:pos="5715"/>
          <w:tab w:val="left" w:pos="8400"/>
          <w:tab w:val="right" w:pos="10440"/>
        </w:tabs>
        <w:ind w:left="-540" w:right="-1080"/>
        <w:rPr>
          <w:sz w:val="24"/>
          <w:szCs w:val="24"/>
        </w:rPr>
      </w:pPr>
      <w:r w:rsidRPr="2964AAFF" w:rsidR="2964AAFF">
        <w:rPr>
          <w:sz w:val="24"/>
          <w:szCs w:val="24"/>
        </w:rPr>
        <w:t xml:space="preserve">Text outside the boxes is formatting that does not need to change. </w:t>
      </w:r>
      <w:r w:rsidRPr="2964AAFF" w:rsidR="2964AAFF">
        <w:rPr>
          <w:b w:val="1"/>
          <w:bCs w:val="1"/>
          <w:sz w:val="24"/>
          <w:szCs w:val="24"/>
        </w:rPr>
        <w:t xml:space="preserve">All language should be written at a 6th grade reading level, free of jargon and written in </w:t>
      </w:r>
      <w:r w:rsidRPr="2964AAFF" w:rsidR="2964AAFF">
        <w:rPr>
          <w:b w:val="1"/>
          <w:bCs w:val="1"/>
          <w:sz w:val="24"/>
          <w:szCs w:val="24"/>
        </w:rPr>
        <w:t>concise</w:t>
      </w:r>
      <w:r w:rsidRPr="2964AAFF" w:rsidR="2964AAFF">
        <w:rPr>
          <w:b w:val="1"/>
          <w:bCs w:val="1"/>
          <w:sz w:val="24"/>
          <w:szCs w:val="24"/>
        </w:rPr>
        <w:t xml:space="preserve"> </w:t>
      </w:r>
      <w:r w:rsidRPr="2964AAFF" w:rsidR="2964AAFF">
        <w:rPr>
          <w:b w:val="1"/>
          <w:bCs w:val="1"/>
          <w:sz w:val="24"/>
          <w:szCs w:val="24"/>
        </w:rPr>
        <w:t>lay language</w:t>
      </w:r>
      <w:r w:rsidRPr="2964AAFF" w:rsidR="2964AAFF">
        <w:rPr>
          <w:sz w:val="24"/>
          <w:szCs w:val="24"/>
        </w:rPr>
        <w:t>.</w:t>
      </w:r>
    </w:p>
    <w:p w:rsidR="2964AAFF" w:rsidP="2964AAFF" w:rsidRDefault="2964AAFF" w14:paraId="731AA506" w14:textId="33C8B8E6">
      <w:pPr>
        <w:pBdr>
          <w:top w:val="single" w:color="FF000000" w:sz="4" w:space="1"/>
          <w:left w:val="single" w:color="FF000000" w:sz="4" w:space="4"/>
          <w:bottom w:val="single" w:color="FF000000" w:sz="4" w:space="1"/>
          <w:right w:val="single" w:color="FF000000" w:sz="4" w:space="4"/>
        </w:pBdr>
        <w:tabs>
          <w:tab w:val="left" w:leader="none" w:pos="4860"/>
          <w:tab w:val="left" w:leader="none" w:pos="5715"/>
          <w:tab w:val="left" w:leader="none" w:pos="8400"/>
          <w:tab w:val="right" w:leader="none" w:pos="10440"/>
        </w:tabs>
        <w:spacing w:after="0" w:line="276" w:lineRule="auto"/>
        <w:ind w:left="-540" w:right="-1080"/>
        <w:rPr>
          <w:rFonts w:ascii="Calibri" w:hAnsi="Calibri" w:eastAsia="Calibri" w:cs="Calibri"/>
          <w:b w:val="0"/>
          <w:bCs w:val="0"/>
          <w:i w:val="0"/>
          <w:iCs w:val="0"/>
          <w:caps w:val="0"/>
          <w:smallCaps w:val="0"/>
          <w:noProof w:val="0"/>
          <w:color w:val="000000" w:themeColor="text1" w:themeTint="FF" w:themeShade="FF"/>
          <w:sz w:val="24"/>
          <w:szCs w:val="24"/>
          <w:lang w:val="en-US"/>
        </w:rPr>
      </w:pPr>
      <w:r w:rsidRPr="2964AAFF" w:rsidR="2964AAFF">
        <w:rPr>
          <w:rFonts w:ascii="Calibri" w:hAnsi="Calibri" w:eastAsia="Calibri" w:cs="Calibri"/>
          <w:b w:val="1"/>
          <w:bCs w:val="1"/>
          <w:i w:val="0"/>
          <w:iCs w:val="0"/>
          <w:caps w:val="0"/>
          <w:smallCaps w:val="0"/>
          <w:noProof w:val="0"/>
          <w:color w:val="000000" w:themeColor="text1" w:themeTint="FF" w:themeShade="FF"/>
          <w:sz w:val="24"/>
          <w:szCs w:val="24"/>
          <w:lang w:val="en-US"/>
        </w:rPr>
        <w:t>Please leave a space 2 inches wide and 1 inch tall in the bottom right corner for the IRB to stamp.</w:t>
      </w:r>
    </w:p>
    <w:p w:rsidR="2964AAFF" w:rsidP="2964AAFF" w:rsidRDefault="2964AAFF" w14:paraId="3C5163A8" w14:textId="34A4165F">
      <w:pPr>
        <w:tabs>
          <w:tab w:val="left" w:leader="none" w:pos="4860"/>
          <w:tab w:val="left" w:leader="none" w:pos="5715"/>
          <w:tab w:val="left" w:leader="none" w:pos="8400"/>
          <w:tab w:val="right" w:leader="none" w:pos="10440"/>
        </w:tabs>
        <w:spacing w:after="0" w:line="240" w:lineRule="auto"/>
        <w:ind w:left="-547" w:right="-1080"/>
        <w:rPr>
          <w:b w:val="1"/>
          <w:bCs w:val="1"/>
        </w:rPr>
      </w:pPr>
    </w:p>
    <w:p w:rsidRPr="00940F9F" w:rsidR="007A7B1D" w:rsidP="007A7B1D" w:rsidRDefault="007A7B1D" w14:paraId="7A551E1B" w14:textId="77777777">
      <w:pPr>
        <w:tabs>
          <w:tab w:val="left" w:pos="4860"/>
          <w:tab w:val="left" w:pos="5715"/>
          <w:tab w:val="left" w:pos="8400"/>
          <w:tab w:val="right" w:pos="10440"/>
        </w:tabs>
        <w:spacing w:after="0" w:line="240" w:lineRule="auto"/>
        <w:ind w:left="-547" w:right="-1080"/>
        <w:rPr>
          <w:b/>
        </w:rPr>
      </w:pPr>
      <w:r w:rsidRPr="00940F9F">
        <w:rPr>
          <w:b/>
        </w:rPr>
        <w:t>Title of the Research Study:</w:t>
      </w:r>
    </w:p>
    <w:p w:rsidRPr="00940F9F" w:rsidR="007A7B1D" w:rsidP="007A7B1D" w:rsidRDefault="007A7B1D" w14:paraId="2E70E546" w14:textId="77777777">
      <w:pPr>
        <w:tabs>
          <w:tab w:val="left" w:pos="4860"/>
          <w:tab w:val="left" w:pos="5715"/>
          <w:tab w:val="left" w:pos="8400"/>
          <w:tab w:val="right" w:pos="10440"/>
        </w:tabs>
        <w:spacing w:after="0" w:line="240" w:lineRule="auto"/>
        <w:ind w:left="-547" w:right="-1080"/>
        <w:rPr>
          <w:b/>
        </w:rPr>
      </w:pPr>
      <w:r w:rsidRPr="00940F9F">
        <w:rPr>
          <w:b/>
        </w:rPr>
        <w:t>Principal Investigator:</w:t>
      </w:r>
    </w:p>
    <w:p w:rsidRPr="007A7B1D" w:rsidR="007A7B1D" w:rsidP="007A7B1D" w:rsidRDefault="007A7B1D" w14:paraId="3C1884D3" w14:textId="77777777">
      <w:pPr>
        <w:tabs>
          <w:tab w:val="left" w:pos="4860"/>
          <w:tab w:val="left" w:pos="5715"/>
          <w:tab w:val="left" w:pos="8400"/>
          <w:tab w:val="right" w:pos="10440"/>
        </w:tabs>
        <w:spacing w:after="0" w:line="240" w:lineRule="auto"/>
        <w:ind w:left="-547" w:right="-1080"/>
        <w:rPr>
          <w:bCs/>
        </w:rPr>
      </w:pPr>
    </w:p>
    <w:p w:rsidR="00CA5A88" w:rsidP="004C7730" w:rsidRDefault="00D85983" w14:paraId="13AC56B1" w14:textId="77777777">
      <w:pPr>
        <w:tabs>
          <w:tab w:val="left" w:pos="4860"/>
          <w:tab w:val="left" w:pos="5715"/>
          <w:tab w:val="left" w:pos="8400"/>
          <w:tab w:val="right" w:pos="10440"/>
        </w:tabs>
        <w:ind w:left="-540" w:right="-1080"/>
        <w:rPr>
          <w:b/>
          <w:sz w:val="24"/>
          <w:szCs w:val="24"/>
          <w:u w:val="single"/>
        </w:rPr>
      </w:pPr>
      <w:bookmarkStart w:name="_Hlk210913331" w:id="0"/>
      <w:r>
        <w:rPr>
          <w:b/>
          <w:sz w:val="24"/>
          <w:szCs w:val="24"/>
          <w:u w:val="single"/>
        </w:rPr>
        <w:t>Introduction</w:t>
      </w:r>
    </w:p>
    <w:p w:rsidR="00BD0ECD" w:rsidP="00CA5A88" w:rsidRDefault="00CA5A88" w14:paraId="55867514"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color w:val="000000"/>
        </w:rPr>
      </w:pPr>
      <w:r w:rsidRPr="008E04A0">
        <w:rPr>
          <w:b/>
          <w:bCs/>
          <w:u w:val="single"/>
        </w:rPr>
        <w:t>Sample Statements</w:t>
      </w:r>
      <w:r w:rsidRPr="008E04A0" w:rsidR="00A80EB5">
        <w:rPr>
          <w:b/>
        </w:rPr>
        <w:br/>
      </w:r>
      <w:r w:rsidR="00BD0ECD">
        <w:rPr>
          <w:color w:val="000000"/>
        </w:rPr>
        <w:t>My</w:t>
      </w:r>
      <w:r w:rsidR="006E371A">
        <w:rPr>
          <w:color w:val="000000"/>
        </w:rPr>
        <w:t xml:space="preserve"> name is [</w:t>
      </w:r>
      <w:r w:rsidR="00BD0ECD">
        <w:rPr>
          <w:color w:val="000000"/>
        </w:rPr>
        <w:t>insert name</w:t>
      </w:r>
      <w:r w:rsidR="006E371A">
        <w:rPr>
          <w:color w:val="000000"/>
        </w:rPr>
        <w:t xml:space="preserve">]. I am </w:t>
      </w:r>
      <w:r w:rsidR="00BD0ECD">
        <w:rPr>
          <w:color w:val="000000"/>
        </w:rPr>
        <w:t xml:space="preserve">a (graduate student/professor) </w:t>
      </w:r>
      <w:r w:rsidR="006E371A">
        <w:rPr>
          <w:color w:val="000000"/>
        </w:rPr>
        <w:t xml:space="preserve">from Brigham Young University. </w:t>
      </w:r>
      <w:r w:rsidR="00BD0ECD">
        <w:rPr>
          <w:color w:val="000000"/>
        </w:rPr>
        <w:t>I am conducting a research study about [state the purpose of the research]. I am inviting your child to take part in the research because (he/she) [state why the prospective subject is being invited to participate]</w:t>
      </w:r>
      <w:r w:rsidR="00152C7B">
        <w:rPr>
          <w:color w:val="000000"/>
        </w:rPr>
        <w:t>.</w:t>
      </w:r>
    </w:p>
    <w:p w:rsidRPr="00CA5A88" w:rsidR="00CA5A88" w:rsidP="00CA5A88" w:rsidRDefault="00CA5A88" w14:paraId="2246639F" w14:textId="77777777">
      <w:pPr>
        <w:tabs>
          <w:tab w:val="left" w:pos="4860"/>
          <w:tab w:val="left" w:pos="5715"/>
          <w:tab w:val="left" w:pos="8400"/>
          <w:tab w:val="right" w:pos="10440"/>
        </w:tabs>
        <w:spacing w:after="0"/>
        <w:ind w:left="-540" w:right="-1080"/>
        <w:rPr>
          <w:b/>
          <w:bCs/>
          <w:sz w:val="24"/>
          <w:szCs w:val="24"/>
          <w:u w:val="single"/>
        </w:rPr>
      </w:pPr>
    </w:p>
    <w:p w:rsidR="00CA5A88" w:rsidP="004C7730" w:rsidRDefault="00BD0ECD" w14:paraId="01689F0F" w14:textId="77777777">
      <w:pPr>
        <w:tabs>
          <w:tab w:val="left" w:pos="4860"/>
          <w:tab w:val="left" w:pos="5715"/>
          <w:tab w:val="left" w:pos="8400"/>
          <w:tab w:val="right" w:pos="10440"/>
        </w:tabs>
        <w:ind w:left="-540" w:right="-1080"/>
        <w:rPr>
          <w:b/>
          <w:sz w:val="24"/>
          <w:szCs w:val="24"/>
          <w:u w:val="single"/>
        </w:rPr>
      </w:pPr>
      <w:r>
        <w:rPr>
          <w:b/>
          <w:sz w:val="24"/>
          <w:szCs w:val="24"/>
          <w:u w:val="single"/>
        </w:rPr>
        <w:t xml:space="preserve">Procedures </w:t>
      </w:r>
    </w:p>
    <w:p w:rsidR="00BD0ECD" w:rsidP="00CA5A88" w:rsidRDefault="00CA5A88" w14:paraId="25AAC330"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b/>
          <w:bCs/>
          <w:color w:val="000000"/>
          <w:u w:val="single"/>
        </w:rPr>
      </w:pPr>
      <w:r>
        <w:rPr>
          <w:b/>
          <w:bCs/>
          <w:color w:val="000000"/>
          <w:u w:val="single"/>
        </w:rPr>
        <w:t xml:space="preserve">Guidance and Suggestions </w:t>
      </w:r>
      <w:r w:rsidR="00EC2FAA">
        <w:rPr>
          <w:b/>
          <w:bCs/>
          <w:color w:val="000000"/>
          <w:u w:val="single"/>
        </w:rPr>
        <w:br/>
      </w:r>
      <w:r w:rsidR="00BD0ECD">
        <w:rPr>
          <w:color w:val="000000"/>
        </w:rPr>
        <w:t>This section should mirror the procedures stated in the protocol</w:t>
      </w:r>
      <w:r w:rsidR="008E04A0">
        <w:rPr>
          <w:color w:val="000000"/>
        </w:rPr>
        <w:t xml:space="preserve"> section of your IRB application</w:t>
      </w:r>
      <w:r w:rsidR="00BD0ECD">
        <w:rPr>
          <w:color w:val="000000"/>
        </w:rPr>
        <w:t xml:space="preserve">. State where the research will take place, how long it will take, and what time of day it will occur. State the length of time each procedure will take and state the total time it will take. Use the pronoun "you" and "your child" when referring to </w:t>
      </w:r>
      <w:r w:rsidR="00722B5C">
        <w:rPr>
          <w:color w:val="000000"/>
        </w:rPr>
        <w:t>the parents</w:t>
      </w:r>
      <w:r w:rsidR="00BD0ECD">
        <w:rPr>
          <w:color w:val="000000"/>
        </w:rPr>
        <w:t xml:space="preserve"> and prospective minor subject.</w:t>
      </w:r>
    </w:p>
    <w:p w:rsidR="00CA5A88" w:rsidP="00CA5A88" w:rsidRDefault="00CA5A88" w14:paraId="230EDFE2"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b/>
          <w:bCs/>
          <w:color w:val="000000"/>
          <w:u w:val="single"/>
        </w:rPr>
      </w:pPr>
      <w:r>
        <w:rPr>
          <w:b/>
          <w:bCs/>
          <w:color w:val="000000"/>
          <w:u w:val="single"/>
        </w:rPr>
        <w:t>Sample Statements</w:t>
      </w:r>
    </w:p>
    <w:p w:rsidR="00CA5A88" w:rsidP="00CA5A88" w:rsidRDefault="00BD0ECD" w14:paraId="0CAF9F1C"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color w:val="000000"/>
        </w:rPr>
      </w:pPr>
      <w:r>
        <w:rPr>
          <w:color w:val="000000"/>
        </w:rPr>
        <w:t>If you agree to let your child participate in this research study, the following will occur:</w:t>
      </w:r>
    </w:p>
    <w:p w:rsidR="00BD0ECD" w:rsidP="00CA5A88" w:rsidRDefault="00BD0ECD" w14:paraId="4877A144"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ind w:left="-540" w:right="-1080"/>
        <w:rPr>
          <w:color w:val="000000"/>
        </w:rPr>
      </w:pPr>
      <w:r>
        <w:rPr>
          <w:color w:val="000000"/>
        </w:rPr>
        <w:t xml:space="preserve">   • You</w:t>
      </w:r>
      <w:r w:rsidR="00722B5C">
        <w:rPr>
          <w:color w:val="000000"/>
        </w:rPr>
        <w:t>r</w:t>
      </w:r>
      <w:r>
        <w:rPr>
          <w:color w:val="000000"/>
        </w:rPr>
        <w:t xml:space="preserve"> child will be asked to play math games and take a test.</w:t>
      </w:r>
      <w:r>
        <w:rPr>
          <w:color w:val="000000"/>
        </w:rPr>
        <w:br/>
      </w:r>
      <w:r>
        <w:rPr>
          <w:color w:val="000000"/>
        </w:rPr>
        <w:t xml:space="preserve">   • </w:t>
      </w:r>
      <w:r w:rsidR="0077023C">
        <w:rPr>
          <w:color w:val="000000"/>
        </w:rPr>
        <w:t xml:space="preserve">This will take place </w:t>
      </w:r>
      <w:r w:rsidR="00722B5C">
        <w:rPr>
          <w:color w:val="000000"/>
        </w:rPr>
        <w:t>during</w:t>
      </w:r>
      <w:r w:rsidR="0077023C">
        <w:rPr>
          <w:color w:val="000000"/>
        </w:rPr>
        <w:t xml:space="preserve"> their regular classroom during class time.</w:t>
      </w:r>
    </w:p>
    <w:p w:rsidR="008E04A0" w:rsidP="004C7730" w:rsidRDefault="002437A1" w14:paraId="307296B7" w14:textId="77777777">
      <w:pPr>
        <w:tabs>
          <w:tab w:val="left" w:pos="4860"/>
          <w:tab w:val="left" w:pos="5715"/>
          <w:tab w:val="left" w:pos="8400"/>
          <w:tab w:val="right" w:pos="10440"/>
        </w:tabs>
        <w:ind w:left="-540" w:right="-1080"/>
        <w:rPr>
          <w:b/>
          <w:sz w:val="24"/>
          <w:szCs w:val="24"/>
          <w:u w:val="single"/>
        </w:rPr>
      </w:pPr>
      <w:r>
        <w:rPr>
          <w:b/>
          <w:sz w:val="24"/>
          <w:szCs w:val="24"/>
          <w:u w:val="single"/>
        </w:rPr>
        <w:t xml:space="preserve">Risks </w:t>
      </w:r>
    </w:p>
    <w:p w:rsidR="0070509C" w:rsidP="6289EA64" w:rsidRDefault="00CA5A88" w14:paraId="71CE1131" w14:textId="6C7098B9">
      <w:pPr>
        <w:pBdr>
          <w:top w:val="single" w:color="FF000000" w:sz="4" w:space="1"/>
          <w:left w:val="single" w:color="FF000000" w:sz="4" w:space="4"/>
          <w:bottom w:val="single" w:color="FF000000" w:sz="4" w:space="1"/>
          <w:right w:val="single" w:color="FF000000" w:sz="4" w:space="4"/>
        </w:pBdr>
        <w:tabs>
          <w:tab w:val="left" w:pos="4860"/>
          <w:tab w:val="left" w:pos="5715"/>
          <w:tab w:val="left" w:pos="8400"/>
          <w:tab w:val="right" w:pos="10440"/>
        </w:tabs>
        <w:ind w:left="-540" w:right="-1080"/>
        <w:rPr>
          <w:color w:val="000000" w:themeColor="text1" w:themeTint="FF" w:themeShade="FF"/>
        </w:rPr>
      </w:pPr>
      <w:r w:rsidRPr="6289EA64" w:rsidR="6289EA64">
        <w:rPr>
          <w:b w:val="1"/>
          <w:bCs w:val="1"/>
          <w:color w:val="000000" w:themeColor="text1" w:themeTint="FF" w:themeShade="FF"/>
          <w:u w:val="single"/>
        </w:rPr>
        <w:t>Guidance and Suggestions</w:t>
      </w:r>
      <w:r>
        <w:br/>
      </w:r>
      <w:r w:rsidRPr="6289EA64" w:rsidR="6289EA64">
        <w:rPr>
          <w:color w:val="000000" w:themeColor="text1" w:themeTint="FF" w:themeShade="FF"/>
        </w:rPr>
        <w:t xml:space="preserve">State the risks involved and how you, the investigator, will reduce the stated risks. The information </w:t>
      </w:r>
      <w:r w:rsidRPr="6289EA64" w:rsidR="6289EA64">
        <w:rPr>
          <w:color w:val="000000" w:themeColor="text1" w:themeTint="FF" w:themeShade="FF"/>
        </w:rPr>
        <w:t>regarding</w:t>
      </w:r>
      <w:r w:rsidRPr="6289EA64" w:rsidR="6289EA64">
        <w:rPr>
          <w:color w:val="000000" w:themeColor="text1" w:themeTint="FF" w:themeShade="FF"/>
        </w:rPr>
        <w:t xml:space="preserve"> risks must align with those </w:t>
      </w:r>
      <w:r w:rsidRPr="6289EA64" w:rsidR="6289EA64">
        <w:rPr>
          <w:color w:val="000000" w:themeColor="text1" w:themeTint="FF" w:themeShade="FF"/>
        </w:rPr>
        <w:t>stated</w:t>
      </w:r>
      <w:r w:rsidRPr="6289EA64" w:rsidR="6289EA64">
        <w:rPr>
          <w:color w:val="000000" w:themeColor="text1" w:themeTint="FF" w:themeShade="FF"/>
        </w:rPr>
        <w:t xml:space="preserve"> in the IRB application.</w:t>
      </w:r>
    </w:p>
    <w:p w:rsidR="0070509C" w:rsidP="6289EA64" w:rsidRDefault="00CA5A88" w14:paraId="6FB8DFB0" w14:textId="47DF0E87">
      <w:pPr>
        <w:pBdr>
          <w:top w:val="single" w:color="FF000000" w:sz="4" w:space="1"/>
          <w:left w:val="single" w:color="FF000000" w:sz="4" w:space="4"/>
          <w:bottom w:val="single" w:color="FF000000" w:sz="4" w:space="1"/>
          <w:right w:val="single" w:color="FF000000" w:sz="4" w:space="4"/>
        </w:pBdr>
        <w:tabs>
          <w:tab w:val="left" w:pos="4860"/>
          <w:tab w:val="left" w:pos="5715"/>
          <w:tab w:val="left" w:pos="8400"/>
          <w:tab w:val="right" w:pos="10440"/>
        </w:tabs>
        <w:ind w:left="-540" w:right="-1080"/>
        <w:rPr>
          <w:rFonts w:ascii="Calibri" w:hAnsi="Calibri" w:eastAsia="Calibri" w:cs="Calibri"/>
          <w:b w:val="0"/>
          <w:bCs w:val="0"/>
          <w:i w:val="0"/>
          <w:iCs w:val="0"/>
          <w:caps w:val="0"/>
          <w:smallCaps w:val="0"/>
          <w:noProof w:val="0"/>
          <w:color w:val="000000" w:themeColor="text1" w:themeTint="FF" w:themeShade="FF"/>
          <w:sz w:val="22"/>
          <w:szCs w:val="22"/>
          <w:lang w:val="en-US"/>
        </w:rPr>
      </w:pPr>
      <w:r w:rsidRPr="6289EA64" w:rsidR="6289EA64">
        <w:rPr>
          <w:color w:val="000000" w:themeColor="text1" w:themeTint="FF" w:themeShade="FF"/>
        </w:rPr>
        <w:t xml:space="preserve">If the children are </w:t>
      </w:r>
      <w:r w:rsidRPr="6289EA64" w:rsidR="6289EA64">
        <w:rPr>
          <w:color w:val="000000" w:themeColor="text1" w:themeTint="FF" w:themeShade="FF"/>
        </w:rPr>
        <w:t>very young</w:t>
      </w:r>
      <w:r w:rsidRPr="6289EA64" w:rsidR="6289EA64">
        <w:rPr>
          <w:color w:val="000000" w:themeColor="text1" w:themeTint="FF" w:themeShade="FF"/>
        </w:rPr>
        <w:t xml:space="preserve">, add that "if the child shows that he/she does not want to participate by crying or exhibiting withdrawing behavior, or any other signs of resistance, we will stop immediately." Also, if the questions are </w:t>
      </w:r>
      <w:r w:rsidRPr="6289EA64" w:rsidR="6289EA64">
        <w:rPr>
          <w:color w:val="000000" w:themeColor="text1" w:themeTint="FF" w:themeShade="FF"/>
        </w:rPr>
        <w:t>very sensitive</w:t>
      </w:r>
      <w:r w:rsidRPr="6289EA64" w:rsidR="6289EA64">
        <w:rPr>
          <w:color w:val="000000" w:themeColor="text1" w:themeTint="FF" w:themeShade="FF"/>
        </w:rPr>
        <w:t xml:space="preserve"> and may cause anxiety or other negative emotions, investigators should include a brief list of counseling contacts the parents may contact.</w:t>
      </w:r>
    </w:p>
    <w:p w:rsidR="0070509C" w:rsidP="6289EA64" w:rsidRDefault="00CA5A88" w14:paraId="7D95D4A0" w14:textId="1175CC72">
      <w:pPr>
        <w:pBdr>
          <w:top w:val="single" w:color="FF000000" w:sz="4" w:space="1"/>
          <w:left w:val="single" w:color="FF000000" w:sz="4" w:space="4"/>
          <w:bottom w:val="single" w:color="FF000000" w:sz="4" w:space="1"/>
          <w:right w:val="single" w:color="FF000000" w:sz="4" w:space="4"/>
        </w:pBdr>
        <w:tabs>
          <w:tab w:val="left" w:pos="4860"/>
          <w:tab w:val="left" w:pos="5715"/>
          <w:tab w:val="left" w:pos="8400"/>
          <w:tab w:val="right" w:pos="10440"/>
        </w:tabs>
        <w:ind w:left="-540" w:right="-1080"/>
        <w:rPr>
          <w:rFonts w:ascii="Calibri" w:hAnsi="Calibri" w:eastAsia="Calibri" w:cs="Calibri"/>
          <w:b w:val="0"/>
          <w:bCs w:val="0"/>
          <w:i w:val="0"/>
          <w:iCs w:val="0"/>
          <w:caps w:val="0"/>
          <w:smallCaps w:val="0"/>
          <w:noProof w:val="0"/>
          <w:color w:val="000000" w:themeColor="text1" w:themeTint="FF" w:themeShade="FF"/>
          <w:sz w:val="22"/>
          <w:szCs w:val="22"/>
          <w:lang w:val="en-US"/>
        </w:rPr>
      </w:pPr>
      <w:r w:rsidRPr="6289EA64" w:rsidR="6289EA64">
        <w:rPr>
          <w:rFonts w:ascii="Calibri" w:hAnsi="Calibri" w:eastAsia="Calibri" w:cs="Calibri"/>
          <w:b w:val="0"/>
          <w:bCs w:val="0"/>
          <w:i w:val="0"/>
          <w:iCs w:val="0"/>
          <w:caps w:val="0"/>
          <w:smallCaps w:val="0"/>
          <w:noProof w:val="0"/>
          <w:color w:val="000000" w:themeColor="text1" w:themeTint="FF" w:themeShade="FF"/>
          <w:sz w:val="22"/>
          <w:szCs w:val="22"/>
          <w:highlight w:val="yellow"/>
          <w:lang w:val="en-US"/>
        </w:rPr>
        <w:t xml:space="preserve">If applicable, add the following section with the heading </w:t>
      </w:r>
      <w:r w:rsidRPr="6289EA64" w:rsidR="6289EA64">
        <w:rPr>
          <w:rFonts w:ascii="Calibri" w:hAnsi="Calibri" w:eastAsia="Calibri" w:cs="Calibri"/>
          <w:b w:val="1"/>
          <w:bCs w:val="1"/>
          <w:i w:val="0"/>
          <w:iCs w:val="0"/>
          <w:caps w:val="0"/>
          <w:smallCaps w:val="0"/>
          <w:strike w:val="0"/>
          <w:dstrike w:val="0"/>
          <w:noProof w:val="0"/>
          <w:color w:val="000000" w:themeColor="text1" w:themeTint="FF" w:themeShade="FF"/>
          <w:sz w:val="22"/>
          <w:szCs w:val="22"/>
          <w:highlight w:val="yellow"/>
          <w:u w:val="single"/>
          <w:lang w:val="en-US"/>
        </w:rPr>
        <w:t>In Case of Research-Related Injury</w:t>
      </w:r>
      <w:r w:rsidRPr="6289EA64" w:rsidR="6289EA64">
        <w:rPr>
          <w:rFonts w:ascii="Calibri" w:hAnsi="Calibri" w:eastAsia="Calibri" w:cs="Calibri"/>
          <w:b w:val="0"/>
          <w:bCs w:val="0"/>
          <w:i w:val="0"/>
          <w:iCs w:val="0"/>
          <w:caps w:val="0"/>
          <w:smallCaps w:val="0"/>
          <w:noProof w:val="0"/>
          <w:color w:val="000000" w:themeColor="text1" w:themeTint="FF" w:themeShade="FF"/>
          <w:sz w:val="22"/>
          <w:szCs w:val="22"/>
          <w:highlight w:val="yellow"/>
          <w:lang w:val="en-US"/>
        </w:rPr>
        <w:t xml:space="preserve">. Note: </w:t>
      </w:r>
      <w:r w:rsidRPr="6289EA64" w:rsidR="6289EA64">
        <w:rPr>
          <w:rFonts w:ascii="Calibri" w:hAnsi="Calibri" w:eastAsia="Calibri" w:cs="Calibri"/>
          <w:b w:val="1"/>
          <w:bCs w:val="1"/>
          <w:i w:val="0"/>
          <w:iCs w:val="0"/>
          <w:caps w:val="0"/>
          <w:smallCaps w:val="0"/>
          <w:noProof w:val="0"/>
          <w:color w:val="000000" w:themeColor="text1" w:themeTint="FF" w:themeShade="FF"/>
          <w:sz w:val="22"/>
          <w:szCs w:val="22"/>
          <w:highlight w:val="yellow"/>
          <w:lang w:val="en-US"/>
        </w:rPr>
        <w:t>—This section should be included ONLY if the study presents physical harm.</w:t>
      </w:r>
      <w:r w:rsidRPr="6289EA64" w:rsidR="6289EA6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0070509C" w:rsidP="6289EA64" w:rsidRDefault="00CA5A88" w14:paraId="585AEE4E" w14:textId="6470DB74">
      <w:pPr>
        <w:pBdr>
          <w:top w:val="single" w:color="FF000000" w:sz="4" w:space="1"/>
          <w:left w:val="single" w:color="FF000000" w:sz="4" w:space="4"/>
          <w:bottom w:val="single" w:color="FF000000" w:sz="4" w:space="1"/>
          <w:right w:val="single" w:color="FF000000" w:sz="4" w:space="4"/>
        </w:pBdr>
        <w:tabs>
          <w:tab w:val="left" w:pos="4860"/>
          <w:tab w:val="left" w:pos="5715"/>
          <w:tab w:val="left" w:pos="8400"/>
          <w:tab w:val="right" w:pos="10440"/>
        </w:tabs>
        <w:ind w:left="-540" w:right="-1080"/>
        <w:rPr>
          <w:rFonts w:ascii="Calibri" w:hAnsi="Calibri" w:eastAsia="Calibri" w:cs="Calibri"/>
          <w:b w:val="0"/>
          <w:bCs w:val="0"/>
          <w:i w:val="0"/>
          <w:iCs w:val="0"/>
          <w:caps w:val="0"/>
          <w:smallCaps w:val="0"/>
          <w:noProof w:val="0"/>
          <w:color w:val="000000" w:themeColor="text1" w:themeTint="FF" w:themeShade="FF"/>
          <w:sz w:val="22"/>
          <w:szCs w:val="22"/>
          <w:lang w:val="en-US"/>
        </w:rPr>
      </w:pPr>
      <w:r w:rsidRPr="6289EA64" w:rsidR="6289EA6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BYU makes no commitment to provide financial compensation, or free medical care should your child be injured </w:t>
      </w:r>
      <w:r w:rsidRPr="6289EA64" w:rsidR="6289EA64">
        <w:rPr>
          <w:rFonts w:ascii="Calibri" w:hAnsi="Calibri" w:eastAsia="Calibri" w:cs="Calibri"/>
          <w:b w:val="0"/>
          <w:bCs w:val="0"/>
          <w:i w:val="0"/>
          <w:iCs w:val="0"/>
          <w:caps w:val="0"/>
          <w:smallCaps w:val="0"/>
          <w:noProof w:val="0"/>
          <w:color w:val="000000" w:themeColor="text1" w:themeTint="FF" w:themeShade="FF"/>
          <w:sz w:val="22"/>
          <w:szCs w:val="22"/>
          <w:lang w:val="en-US"/>
        </w:rPr>
        <w:t>as a result of</w:t>
      </w:r>
      <w:r w:rsidRPr="6289EA64" w:rsidR="6289EA6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their participation in this research. Nonetheless, </w:t>
      </w:r>
      <w:r w:rsidRPr="6289EA64" w:rsidR="6289EA64">
        <w:rPr>
          <w:rFonts w:ascii="Calibri" w:hAnsi="Calibri" w:eastAsia="Calibri" w:cs="Calibri"/>
          <w:b w:val="0"/>
          <w:bCs w:val="0"/>
          <w:i w:val="0"/>
          <w:iCs w:val="0"/>
          <w:caps w:val="0"/>
          <w:smallCaps w:val="0"/>
          <w:noProof w:val="0"/>
          <w:color w:val="000000" w:themeColor="text1" w:themeTint="FF" w:themeShade="FF"/>
          <w:sz w:val="22"/>
          <w:szCs w:val="22"/>
          <w:lang w:val="en-US"/>
        </w:rPr>
        <w:t>in the event of</w:t>
      </w:r>
      <w:r w:rsidRPr="6289EA64" w:rsidR="6289EA6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such an injury, after seeking </w:t>
      </w:r>
      <w:r w:rsidRPr="6289EA64" w:rsidR="6289EA64">
        <w:rPr>
          <w:rFonts w:ascii="Calibri" w:hAnsi="Calibri" w:eastAsia="Calibri" w:cs="Calibri"/>
          <w:b w:val="0"/>
          <w:bCs w:val="0"/>
          <w:i w:val="0"/>
          <w:iCs w:val="0"/>
          <w:caps w:val="0"/>
          <w:smallCaps w:val="0"/>
          <w:noProof w:val="0"/>
          <w:color w:val="000000" w:themeColor="text1" w:themeTint="FF" w:themeShade="FF"/>
          <w:sz w:val="22"/>
          <w:szCs w:val="22"/>
          <w:lang w:val="en-US"/>
        </w:rPr>
        <w:t>appropriate medical</w:t>
      </w:r>
      <w:r w:rsidRPr="6289EA64" w:rsidR="6289EA6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attention, please contact [PI contact information].</w:t>
      </w:r>
    </w:p>
    <w:p w:rsidR="0070509C" w:rsidP="6289EA64" w:rsidRDefault="00CA5A88" w14:paraId="66CF2931" w14:textId="39B21C4D">
      <w:pPr>
        <w:pBdr>
          <w:top w:val="single" w:color="FF000000" w:sz="4" w:space="1"/>
          <w:left w:val="single" w:color="FF000000" w:sz="4" w:space="4"/>
          <w:bottom w:val="single" w:color="FF000000" w:sz="4" w:space="1"/>
          <w:right w:val="single" w:color="FF000000" w:sz="4" w:space="4"/>
        </w:pBdr>
        <w:tabs>
          <w:tab w:val="left" w:pos="4860"/>
          <w:tab w:val="left" w:pos="5715"/>
          <w:tab w:val="left" w:pos="8400"/>
          <w:tab w:val="right" w:pos="10440"/>
        </w:tabs>
        <w:ind w:left="-540" w:right="-1080"/>
        <w:rPr>
          <w:rFonts w:ascii="Calibri" w:hAnsi="Calibri" w:eastAsia="Calibri" w:cs="Calibri"/>
          <w:b w:val="0"/>
          <w:bCs w:val="0"/>
          <w:i w:val="0"/>
          <w:iCs w:val="0"/>
          <w:caps w:val="0"/>
          <w:smallCaps w:val="0"/>
          <w:noProof w:val="0"/>
          <w:color w:val="000000" w:themeColor="text1" w:themeTint="FF" w:themeShade="FF"/>
          <w:sz w:val="22"/>
          <w:szCs w:val="22"/>
          <w:lang w:val="en-US"/>
        </w:rPr>
      </w:pPr>
      <w:r w:rsidRPr="6289EA64" w:rsidR="6289EA64">
        <w:rPr>
          <w:b w:val="1"/>
          <w:bCs w:val="1"/>
          <w:color w:val="000000" w:themeColor="text1" w:themeTint="FF" w:themeShade="FF"/>
          <w:u w:val="single"/>
        </w:rPr>
        <w:t>Sample Statements</w:t>
      </w:r>
    </w:p>
    <w:p w:rsidR="0070509C" w:rsidP="6289EA64" w:rsidRDefault="00CA5A88" w14:paraId="62F3CC8E" w14:textId="51864B81">
      <w:pPr>
        <w:pBdr>
          <w:top w:val="single" w:color="FF000000" w:sz="4" w:space="1"/>
          <w:left w:val="single" w:color="FF000000" w:sz="4" w:space="4"/>
          <w:bottom w:val="single" w:color="FF000000" w:sz="4" w:space="1"/>
          <w:right w:val="single" w:color="FF000000" w:sz="4" w:space="4"/>
        </w:pBdr>
        <w:tabs>
          <w:tab w:val="left" w:pos="4860"/>
          <w:tab w:val="left" w:pos="5715"/>
          <w:tab w:val="left" w:pos="8400"/>
          <w:tab w:val="right" w:pos="10440"/>
        </w:tabs>
        <w:ind w:left="-540" w:right="-1080"/>
        <w:rPr>
          <w:color w:val="000000" w:themeColor="text1" w:themeTint="FF" w:themeShade="FF"/>
        </w:rPr>
      </w:pPr>
      <w:bookmarkStart w:name="_Hlk209786606" w:id="1"/>
      <w:r w:rsidRPr="6289EA64" w:rsidR="6289EA64">
        <w:rPr>
          <w:color w:val="000000" w:themeColor="text1" w:themeTint="FF" w:themeShade="FF"/>
        </w:rPr>
        <w:t>There is a risk that</w:t>
      </w:r>
      <w:r w:rsidR="6289EA64">
        <w:rPr/>
        <w:t xml:space="preserve"> </w:t>
      </w:r>
      <w:r w:rsidRPr="6289EA64" w:rsidR="6289EA64">
        <w:rPr>
          <w:color w:val="000000" w:themeColor="text1" w:themeTint="FF" w:themeShade="FF"/>
        </w:rPr>
        <w:t xml:space="preserve">your child's privacy could be affected. To protect your child’s privacy, the investigator will not use their real name or any information that could </w:t>
      </w:r>
      <w:r w:rsidRPr="6289EA64" w:rsidR="6289EA64">
        <w:rPr>
          <w:color w:val="000000" w:themeColor="text1" w:themeTint="FF" w:themeShade="FF"/>
        </w:rPr>
        <w:t>identify</w:t>
      </w:r>
      <w:r w:rsidRPr="6289EA64" w:rsidR="6289EA64">
        <w:rPr>
          <w:color w:val="000000" w:themeColor="text1" w:themeTint="FF" w:themeShade="FF"/>
        </w:rPr>
        <w:t xml:space="preserve"> your child directly in the report. All data will be kept [in a locked file cabinet in a secure location]. Only the investigator will be able to access the raw data.</w:t>
      </w:r>
      <w:r w:rsidRPr="6289EA64" w:rsidR="6289EA64">
        <w:rPr>
          <w:color w:val="FF0000"/>
        </w:rPr>
        <w:t xml:space="preserve"> </w:t>
      </w:r>
      <w:r w:rsidRPr="6289EA64" w:rsidR="6289EA64">
        <w:rPr>
          <w:color w:val="000000" w:themeColor="text1" w:themeTint="FF" w:themeShade="FF"/>
        </w:rPr>
        <w:t>At the end of the study, data will be [inform the parents what will be done with their child’s data when the study is complete].</w:t>
      </w:r>
    </w:p>
    <w:p w:rsidR="0070509C" w:rsidP="6289EA64" w:rsidRDefault="00CA5A88" w14:paraId="7FFB13F1" w14:textId="73063F1D">
      <w:pPr>
        <w:pBdr>
          <w:top w:val="single" w:color="FF000000" w:sz="4" w:space="1"/>
          <w:left w:val="single" w:color="FF000000" w:sz="4" w:space="4"/>
          <w:bottom w:val="single" w:color="FF000000" w:sz="4" w:space="1"/>
          <w:right w:val="single" w:color="FF000000" w:sz="4" w:space="4"/>
        </w:pBdr>
        <w:tabs>
          <w:tab w:val="left" w:pos="4860"/>
          <w:tab w:val="left" w:pos="5715"/>
          <w:tab w:val="left" w:pos="8400"/>
          <w:tab w:val="right" w:pos="10440"/>
        </w:tabs>
        <w:ind w:left="-540" w:right="-1080"/>
        <w:rPr>
          <w:color w:val="000000"/>
        </w:rPr>
      </w:pPr>
      <w:r w:rsidRPr="6289EA64" w:rsidR="6289EA64">
        <w:rPr>
          <w:color w:val="000000" w:themeColor="text1" w:themeTint="FF" w:themeShade="FF"/>
        </w:rPr>
        <w:t>[OR]</w:t>
      </w:r>
      <w:r>
        <w:br/>
      </w:r>
      <w:r w:rsidRPr="6289EA64" w:rsidR="6289EA64">
        <w:rPr>
          <w:color w:val="000000" w:themeColor="text1" w:themeTint="FF" w:themeShade="FF"/>
        </w:rPr>
        <w:t>Your child may feel some discomfort when asked some of the questions. Your child can choose which questions they want to answer or stop the entire process at any time without affecting his/her standing in school or their grades in class.</w:t>
      </w:r>
    </w:p>
    <w:bookmarkEnd w:id="1"/>
    <w:p w:rsidR="008E04A0" w:rsidP="0070509C" w:rsidRDefault="002437A1" w14:paraId="5E38F9F6" w14:textId="77777777">
      <w:pPr>
        <w:tabs>
          <w:tab w:val="left" w:pos="4860"/>
          <w:tab w:val="left" w:pos="5715"/>
          <w:tab w:val="left" w:pos="8400"/>
          <w:tab w:val="right" w:pos="10440"/>
        </w:tabs>
        <w:ind w:left="-540" w:right="-1080"/>
        <w:rPr>
          <w:b/>
          <w:sz w:val="24"/>
          <w:szCs w:val="24"/>
          <w:u w:val="single"/>
        </w:rPr>
      </w:pPr>
      <w:r>
        <w:rPr>
          <w:b/>
          <w:sz w:val="24"/>
          <w:szCs w:val="24"/>
          <w:u w:val="single"/>
        </w:rPr>
        <w:t xml:space="preserve">Confidentiality </w:t>
      </w:r>
    </w:p>
    <w:p w:rsidR="00E84E81" w:rsidP="008E04A0" w:rsidRDefault="008E04A0" w14:paraId="4ADA447C" w14:textId="492FEE3B">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ind w:left="-540" w:right="-1080"/>
        <w:rPr>
          <w:bCs/>
          <w:color w:val="000000"/>
        </w:rPr>
      </w:pPr>
      <w:r w:rsidRPr="008E04A0">
        <w:rPr>
          <w:b/>
          <w:u w:val="single"/>
        </w:rPr>
        <w:t>Guidance and Suggestions</w:t>
      </w:r>
      <w:r w:rsidRPr="008E04A0" w:rsidR="00EE02C2">
        <w:rPr>
          <w:b/>
          <w:u w:val="single"/>
        </w:rPr>
        <w:br/>
      </w:r>
      <w:r w:rsidR="0070509C">
        <w:rPr>
          <w:bCs/>
          <w:color w:val="000000"/>
        </w:rPr>
        <w:t>“</w:t>
      </w:r>
      <w:r>
        <w:rPr>
          <w:bCs/>
          <w:color w:val="000000"/>
        </w:rPr>
        <w:t>A</w:t>
      </w:r>
      <w:r w:rsidR="0070509C">
        <w:rPr>
          <w:bCs/>
          <w:color w:val="000000"/>
        </w:rPr>
        <w:t xml:space="preserve">nonymous” is applicable when </w:t>
      </w:r>
      <w:r w:rsidR="00B96703">
        <w:rPr>
          <w:bCs/>
          <w:color w:val="000000"/>
        </w:rPr>
        <w:t xml:space="preserve">NO </w:t>
      </w:r>
      <w:r w:rsidR="0070509C">
        <w:rPr>
          <w:bCs/>
          <w:color w:val="000000"/>
        </w:rPr>
        <w:t>identifiable data is collected</w:t>
      </w:r>
      <w:r w:rsidR="00B96703">
        <w:rPr>
          <w:bCs/>
          <w:color w:val="000000"/>
        </w:rPr>
        <w:t>/recorded</w:t>
      </w:r>
      <w:r w:rsidR="0070509C">
        <w:rPr>
          <w:bCs/>
          <w:color w:val="000000"/>
        </w:rPr>
        <w:t xml:space="preserve"> (e.g. </w:t>
      </w:r>
      <w:r w:rsidR="00B96703">
        <w:rPr>
          <w:bCs/>
          <w:color w:val="000000"/>
        </w:rPr>
        <w:t xml:space="preserve">your child will be </w:t>
      </w:r>
      <w:r w:rsidR="0070509C">
        <w:rPr>
          <w:bCs/>
          <w:color w:val="000000"/>
        </w:rPr>
        <w:t>assigned</w:t>
      </w:r>
      <w:r w:rsidR="00B96703">
        <w:rPr>
          <w:bCs/>
          <w:color w:val="000000"/>
        </w:rPr>
        <w:t xml:space="preserve"> an</w:t>
      </w:r>
      <w:r w:rsidR="0070509C">
        <w:rPr>
          <w:bCs/>
          <w:color w:val="000000"/>
        </w:rPr>
        <w:t xml:space="preserve"> ID number during the study and </w:t>
      </w:r>
      <w:r w:rsidR="00B96703">
        <w:rPr>
          <w:bCs/>
          <w:color w:val="000000"/>
        </w:rPr>
        <w:t xml:space="preserve">there will be </w:t>
      </w:r>
      <w:r w:rsidR="0070509C">
        <w:rPr>
          <w:bCs/>
          <w:color w:val="000000"/>
        </w:rPr>
        <w:t xml:space="preserve">no master list </w:t>
      </w:r>
      <w:r w:rsidR="00B96703">
        <w:rPr>
          <w:bCs/>
          <w:color w:val="000000"/>
        </w:rPr>
        <w:t>to re-identify your child</w:t>
      </w:r>
      <w:r w:rsidR="0070509C">
        <w:rPr>
          <w:bCs/>
          <w:color w:val="000000"/>
        </w:rPr>
        <w:t xml:space="preserve">), “confidential” is applicable when the </w:t>
      </w:r>
      <w:r w:rsidR="00704668">
        <w:rPr>
          <w:bCs/>
          <w:color w:val="000000"/>
        </w:rPr>
        <w:t xml:space="preserve">investigator </w:t>
      </w:r>
      <w:r w:rsidR="0070509C">
        <w:rPr>
          <w:bCs/>
          <w:color w:val="000000"/>
        </w:rPr>
        <w:t xml:space="preserve">knows, collects, or has a record of </w:t>
      </w:r>
      <w:r w:rsidR="00B96703">
        <w:rPr>
          <w:bCs/>
          <w:color w:val="000000"/>
        </w:rPr>
        <w:t>your child’s</w:t>
      </w:r>
      <w:r w:rsidR="0070509C">
        <w:rPr>
          <w:bCs/>
          <w:color w:val="000000"/>
        </w:rPr>
        <w:t xml:space="preserve"> name or other identifiable information such as e-mail address, phone number, address, birthdate, student ID, and/or social security</w:t>
      </w:r>
      <w:r w:rsidR="00B96703">
        <w:rPr>
          <w:bCs/>
          <w:color w:val="000000"/>
        </w:rPr>
        <w:t>,</w:t>
      </w:r>
      <w:r w:rsidR="0070509C">
        <w:rPr>
          <w:bCs/>
          <w:color w:val="000000"/>
        </w:rPr>
        <w:t xml:space="preserve"> but uses pseudonyms during reporting of the data, and the personal information is only accessed by the </w:t>
      </w:r>
      <w:r w:rsidR="00704668">
        <w:rPr>
          <w:bCs/>
          <w:color w:val="000000"/>
        </w:rPr>
        <w:t xml:space="preserve">investigator </w:t>
      </w:r>
      <w:r w:rsidR="0070509C">
        <w:rPr>
          <w:bCs/>
          <w:color w:val="000000"/>
        </w:rPr>
        <w:t xml:space="preserve">or the research team who is doing the study. </w:t>
      </w:r>
    </w:p>
    <w:p w:rsidR="00564E49" w:rsidP="008E04A0" w:rsidRDefault="0070509C" w14:paraId="32821506"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ind w:left="-540" w:right="-1080"/>
        <w:rPr>
          <w:bCs/>
          <w:color w:val="000000"/>
        </w:rPr>
      </w:pPr>
      <w:r>
        <w:rPr>
          <w:bCs/>
          <w:color w:val="000000"/>
        </w:rPr>
        <w:t>If using focus groups, add the following statement: “</w:t>
      </w:r>
      <w:r w:rsidRPr="00564E49" w:rsidR="00564E49">
        <w:rPr>
          <w:bCs/>
          <w:color w:val="000000"/>
        </w:rPr>
        <w:t>Since focus groups include other people, we cannot</w:t>
      </w:r>
      <w:r w:rsidR="00564E49">
        <w:rPr>
          <w:bCs/>
          <w:color w:val="000000"/>
        </w:rPr>
        <w:t xml:space="preserve"> guarantee</w:t>
      </w:r>
      <w:r w:rsidRPr="00564E49" w:rsidR="00564E49">
        <w:rPr>
          <w:bCs/>
          <w:color w:val="000000"/>
        </w:rPr>
        <w:t xml:space="preserve"> complete confidentiality.</w:t>
      </w:r>
      <w:r w:rsidR="00564E49">
        <w:rPr>
          <w:bCs/>
          <w:color w:val="000000"/>
        </w:rPr>
        <w:t>”</w:t>
      </w:r>
    </w:p>
    <w:p w:rsidR="00EE02C2" w:rsidP="008E04A0" w:rsidRDefault="002437A1" w14:paraId="436D6810"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ind w:left="-540" w:right="-1080"/>
        <w:rPr>
          <w:bCs/>
          <w:color w:val="000000"/>
        </w:rPr>
      </w:pPr>
      <w:r>
        <w:rPr>
          <w:bCs/>
          <w:color w:val="000000"/>
        </w:rPr>
        <w:t xml:space="preserve">In this section, state how long you will protect the confidentiality of the data collected. Where will the data be stored? Will it be password-protected if stored on a computer or in a locked office if it's paper data? How long will the data be kept? What will happen to it when the project is over (will it be destroyed, kept for future research--if </w:t>
      </w:r>
      <w:r w:rsidR="008E04A0">
        <w:rPr>
          <w:bCs/>
          <w:color w:val="000000"/>
        </w:rPr>
        <w:t>so,</w:t>
      </w:r>
      <w:r>
        <w:rPr>
          <w:bCs/>
          <w:color w:val="000000"/>
        </w:rPr>
        <w:t xml:space="preserve"> the research must be consistent with the original purpose.</w:t>
      </w:r>
      <w:r w:rsidR="00FA4A97">
        <w:rPr>
          <w:bCs/>
          <w:color w:val="000000"/>
        </w:rPr>
        <w:t xml:space="preserve"> If you are video</w:t>
      </w:r>
      <w:r w:rsidR="00EA5B90">
        <w:rPr>
          <w:bCs/>
          <w:color w:val="000000"/>
        </w:rPr>
        <w:t xml:space="preserve"> or audio</w:t>
      </w:r>
      <w:r w:rsidR="00FA4A97">
        <w:rPr>
          <w:bCs/>
          <w:color w:val="000000"/>
        </w:rPr>
        <w:t xml:space="preserve"> recording them, let them know how long those will be stored.</w:t>
      </w:r>
      <w:r w:rsidR="001E3506">
        <w:rPr>
          <w:bCs/>
          <w:color w:val="000000"/>
        </w:rPr>
        <w:t xml:space="preserve"> If using a cloud service, state that you will encrypt data and explain how you will manage access to these data.</w:t>
      </w:r>
      <w:r w:rsidR="00C548EB">
        <w:rPr>
          <w:bCs/>
          <w:color w:val="000000"/>
        </w:rPr>
        <w:t xml:space="preserve"> </w:t>
      </w:r>
      <w:r w:rsidRPr="00152C7B" w:rsidR="00152C7B">
        <w:rPr>
          <w:rFonts w:cs="Calibri"/>
          <w:color w:val="000000"/>
        </w:rPr>
        <w:t xml:space="preserve">For example, use of encryption, storing identifiable information separately from the rest of the research data, keeping only de-identified transcripts of interviews/focus groups in Box for analysis, etc. </w:t>
      </w:r>
    </w:p>
    <w:p w:rsidRPr="008E04A0" w:rsidR="008E04A0" w:rsidP="008E04A0" w:rsidRDefault="00726F14" w14:paraId="573E0255"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b/>
          <w:bCs/>
          <w:color w:val="000000"/>
          <w:u w:val="single"/>
        </w:rPr>
      </w:pPr>
      <w:r w:rsidRPr="008E04A0">
        <w:rPr>
          <w:b/>
          <w:bCs/>
          <w:color w:val="000000"/>
          <w:u w:val="single"/>
        </w:rPr>
        <w:t>Sample Statements</w:t>
      </w:r>
    </w:p>
    <w:p w:rsidR="008E04A0" w:rsidP="008E04A0" w:rsidRDefault="008E04A0" w14:paraId="00EC4C87"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color w:val="000000"/>
          <w:u w:val="single"/>
        </w:rPr>
      </w:pPr>
      <w:r>
        <w:rPr>
          <w:color w:val="000000"/>
        </w:rPr>
        <w:t xml:space="preserve">Your child’s responses [or information] will be [anonymous OR confidential (see above for definitions)]. </w:t>
      </w:r>
    </w:p>
    <w:p w:rsidR="00E95BB3" w:rsidP="008E04A0" w:rsidRDefault="00FA4A97" w14:paraId="04407BC3" w14:textId="6EE68A58">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color w:val="000000"/>
        </w:rPr>
      </w:pPr>
      <w:r>
        <w:rPr>
          <w:color w:val="000000"/>
        </w:rPr>
        <w:br/>
      </w:r>
      <w:bookmarkStart w:name="_Hlk209788292" w:id="2"/>
      <w:r w:rsidR="00152C7B">
        <w:rPr>
          <w:color w:val="000000"/>
        </w:rPr>
        <w:t>R</w:t>
      </w:r>
      <w:r w:rsidR="00E95BB3">
        <w:rPr>
          <w:color w:val="000000"/>
        </w:rPr>
        <w:t>esearch data will be kept [in a secure location/on password protected computer] and only the</w:t>
      </w:r>
      <w:r w:rsidR="00704668">
        <w:rPr>
          <w:color w:val="000000"/>
        </w:rPr>
        <w:t xml:space="preserve"> investigator</w:t>
      </w:r>
      <w:r w:rsidR="00E95BB3">
        <w:rPr>
          <w:color w:val="000000"/>
        </w:rPr>
        <w:t xml:space="preserve"> will have access to the data. </w:t>
      </w:r>
      <w:r w:rsidRPr="00EA5B90" w:rsidR="00EA5B90">
        <w:rPr>
          <w:color w:val="000000"/>
        </w:rPr>
        <w:t>At the end of the study, all identifying information will be removed or deleted, and the data will be stored in encrypted files with access limited only to the research team.</w:t>
      </w:r>
      <w:bookmarkEnd w:id="2"/>
    </w:p>
    <w:p w:rsidRPr="00726F14" w:rsidR="00726F14" w:rsidP="00726F14" w:rsidRDefault="00726F14" w14:paraId="38D89B78" w14:textId="77777777">
      <w:pPr>
        <w:tabs>
          <w:tab w:val="left" w:pos="4860"/>
          <w:tab w:val="left" w:pos="5715"/>
          <w:tab w:val="left" w:pos="8400"/>
          <w:tab w:val="right" w:pos="10440"/>
        </w:tabs>
        <w:spacing w:after="0"/>
        <w:ind w:left="-540" w:right="-1080"/>
        <w:rPr>
          <w:b/>
          <w:bCs/>
          <w:color w:val="000000"/>
          <w:sz w:val="24"/>
          <w:szCs w:val="24"/>
          <w:u w:val="single"/>
        </w:rPr>
      </w:pPr>
    </w:p>
    <w:p w:rsidR="00726F14" w:rsidP="00726F14" w:rsidRDefault="00E95BB3" w14:paraId="68D10F55" w14:textId="77777777">
      <w:pPr>
        <w:tabs>
          <w:tab w:val="left" w:pos="4860"/>
          <w:tab w:val="left" w:pos="5715"/>
          <w:tab w:val="left" w:pos="8400"/>
          <w:tab w:val="right" w:pos="10440"/>
        </w:tabs>
        <w:spacing w:after="0"/>
        <w:ind w:left="-540" w:right="-1080"/>
        <w:rPr>
          <w:b/>
          <w:bCs/>
          <w:iCs/>
          <w:sz w:val="24"/>
          <w:szCs w:val="24"/>
          <w:u w:val="single"/>
        </w:rPr>
      </w:pPr>
      <w:r w:rsidRPr="00726F14">
        <w:rPr>
          <w:b/>
          <w:bCs/>
          <w:iCs/>
          <w:sz w:val="24"/>
          <w:szCs w:val="24"/>
          <w:u w:val="single"/>
        </w:rPr>
        <w:t>Data Sharing</w:t>
      </w:r>
    </w:p>
    <w:p w:rsidRPr="008E04A0" w:rsidR="00726F14" w:rsidP="00726F14" w:rsidRDefault="00726F14" w14:paraId="37462E6F"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b/>
          <w:bCs/>
          <w:color w:val="000000"/>
          <w:u w:val="single"/>
        </w:rPr>
      </w:pPr>
      <w:bookmarkStart w:name="_Hlk209788847" w:id="3"/>
      <w:r w:rsidRPr="008E04A0">
        <w:rPr>
          <w:b/>
          <w:bCs/>
          <w:color w:val="000000"/>
          <w:u w:val="single"/>
        </w:rPr>
        <w:t>Sample Statements</w:t>
      </w:r>
    </w:p>
    <w:p w:rsidR="00726F14" w:rsidP="00726F14" w:rsidRDefault="00E95BB3" w14:paraId="1A702A26"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ind w:left="-540" w:right="-1080"/>
        <w:rPr>
          <w:rFonts w:cs="Calibri"/>
          <w:iCs/>
          <w:color w:val="000000"/>
        </w:rPr>
      </w:pPr>
      <w:r>
        <w:rPr>
          <w:rFonts w:cs="Calibri"/>
          <w:iCs/>
          <w:color w:val="000000"/>
        </w:rPr>
        <w:t xml:space="preserve">We will keep the information we collect about your child during this research study for analysis [and for potential use in future research projects].  </w:t>
      </w:r>
    </w:p>
    <w:p w:rsidR="00EF717A" w:rsidP="00726F14" w:rsidRDefault="00726F14" w14:paraId="5C0DB4C4"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ind w:left="-540" w:right="-1080"/>
        <w:rPr>
          <w:iCs/>
          <w:color w:val="000000"/>
          <w:u w:val="single"/>
        </w:rPr>
      </w:pPr>
      <w:r>
        <w:rPr>
          <w:rFonts w:cs="Calibri"/>
          <w:iCs/>
          <w:color w:val="000000"/>
        </w:rPr>
        <w:t>[</w:t>
      </w:r>
      <w:r w:rsidR="00E95BB3">
        <w:rPr>
          <w:rFonts w:cs="Calibri"/>
          <w:iCs/>
          <w:color w:val="000000"/>
        </w:rPr>
        <w:t>If the study data contain information that directly identifies your child</w:t>
      </w:r>
      <w:r>
        <w:rPr>
          <w:rFonts w:cs="Calibri"/>
          <w:iCs/>
          <w:color w:val="000000"/>
        </w:rPr>
        <w:t>, include this sentence.]</w:t>
      </w:r>
      <w:r w:rsidR="00E95BB3">
        <w:rPr>
          <w:rFonts w:cs="Calibri"/>
          <w:iCs/>
          <w:color w:val="000000"/>
        </w:rPr>
        <w:t xml:space="preserve"> Their name and other information that can directly identify them will be stored securely and separately from the rest of the research information we collect from them. </w:t>
      </w:r>
    </w:p>
    <w:p w:rsidR="00EF717A" w:rsidP="00726F14" w:rsidRDefault="00EA5B90" w14:paraId="14DCAF8D"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ind w:left="-540" w:right="-1080"/>
        <w:rPr>
          <w:rFonts w:cs="Calibri"/>
          <w:color w:val="000000"/>
        </w:rPr>
      </w:pPr>
      <w:r>
        <w:rPr>
          <w:rFonts w:cs="Calibri"/>
          <w:color w:val="000000"/>
        </w:rPr>
        <w:t xml:space="preserve">Data without </w:t>
      </w:r>
      <w:r w:rsidR="001834C0">
        <w:rPr>
          <w:rFonts w:cs="Calibri"/>
          <w:color w:val="000000"/>
        </w:rPr>
        <w:t xml:space="preserve">your child’s </w:t>
      </w:r>
      <w:r>
        <w:rPr>
          <w:rFonts w:cs="Calibri"/>
          <w:color w:val="000000"/>
        </w:rPr>
        <w:t xml:space="preserve">identifiers </w:t>
      </w:r>
      <w:r w:rsidR="00E95BB3">
        <w:rPr>
          <w:rFonts w:cs="Calibri"/>
          <w:color w:val="000000"/>
        </w:rPr>
        <w:t xml:space="preserve">from this study may be shared with the research community, with journals in which study results are published, and with databases and data repositories used for research. We will remove or code any personal information that could directly identify your child before the study data are shared. Despite these measures, we cannot guarantee </w:t>
      </w:r>
      <w:r w:rsidR="002F34B3">
        <w:rPr>
          <w:rFonts w:cs="Calibri"/>
          <w:color w:val="000000"/>
        </w:rPr>
        <w:t xml:space="preserve">that your child’s identity will remain anonymous. </w:t>
      </w:r>
    </w:p>
    <w:bookmarkEnd w:id="3"/>
    <w:p w:rsidR="00726F14" w:rsidP="00726F14" w:rsidRDefault="00726F14" w14:paraId="714780B9"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ind w:left="-540" w:right="-1080"/>
        <w:rPr>
          <w:i/>
          <w:color w:val="000000"/>
        </w:rPr>
      </w:pPr>
      <w:r>
        <w:rPr>
          <w:rFonts w:cs="Calibri"/>
          <w:iCs/>
          <w:color w:val="000000"/>
        </w:rPr>
        <w:t xml:space="preserve">[For longitudinal research studies, include the following.] The </w:t>
      </w:r>
      <w:r w:rsidR="009D4389">
        <w:rPr>
          <w:rFonts w:cs="Calibri"/>
          <w:iCs/>
          <w:color w:val="000000"/>
        </w:rPr>
        <w:t>investigato</w:t>
      </w:r>
      <w:r>
        <w:rPr>
          <w:rFonts w:cs="Calibri"/>
          <w:iCs/>
          <w:color w:val="000000"/>
        </w:rPr>
        <w:t>rs [plan to/may] contact your child again as part of this research study.</w:t>
      </w:r>
    </w:p>
    <w:p w:rsidR="00EF717A" w:rsidP="00726F14" w:rsidRDefault="00726F14" w14:paraId="5F222481" w14:textId="48E8373F">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ind w:left="-540" w:right="-1080"/>
        <w:rPr>
          <w:rFonts w:cs="Calibri"/>
          <w:color w:val="000000"/>
        </w:rPr>
      </w:pPr>
      <w:r>
        <w:rPr>
          <w:rFonts w:cs="Calibri"/>
          <w:color w:val="000000"/>
        </w:rPr>
        <w:t>[</w:t>
      </w:r>
      <w:r w:rsidR="00E95BB3">
        <w:rPr>
          <w:rFonts w:cs="Calibri"/>
          <w:color w:val="000000"/>
        </w:rPr>
        <w:t>If you plan to share identifiable data for unspecified future research, include this paragraph</w:t>
      </w:r>
      <w:r>
        <w:rPr>
          <w:rFonts w:cs="Calibri"/>
          <w:color w:val="000000"/>
        </w:rPr>
        <w:t>.]</w:t>
      </w:r>
      <w:r w:rsidR="00E95BB3">
        <w:rPr>
          <w:rFonts w:cs="Calibri"/>
          <w:color w:val="000000"/>
        </w:rPr>
        <w:t xml:space="preserve"> We would like to share your child’s identifiable information with other </w:t>
      </w:r>
      <w:r w:rsidR="00704668">
        <w:rPr>
          <w:rFonts w:cs="Calibri"/>
          <w:color w:val="000000"/>
        </w:rPr>
        <w:t>investigator</w:t>
      </w:r>
      <w:r w:rsidR="00E95BB3">
        <w:rPr>
          <w:rFonts w:cs="Calibri"/>
          <w:color w:val="000000"/>
        </w:rPr>
        <w:t>s for future research studies.  We will ask for your permission to do so at the end of this form.  Your child can be in this current research study without agreeing to future research use of your child’s identifiable information.</w:t>
      </w:r>
    </w:p>
    <w:p w:rsidR="008E04A0" w:rsidP="001E3506" w:rsidRDefault="00A917AC" w14:paraId="3BDF46E6" w14:textId="77777777">
      <w:pPr>
        <w:tabs>
          <w:tab w:val="left" w:pos="4860"/>
          <w:tab w:val="left" w:pos="5715"/>
          <w:tab w:val="left" w:pos="8400"/>
          <w:tab w:val="right" w:pos="10440"/>
        </w:tabs>
        <w:ind w:left="-540" w:right="-1080"/>
        <w:rPr>
          <w:b/>
          <w:sz w:val="24"/>
          <w:szCs w:val="24"/>
          <w:u w:val="single"/>
        </w:rPr>
      </w:pPr>
      <w:r>
        <w:rPr>
          <w:b/>
          <w:sz w:val="24"/>
          <w:szCs w:val="24"/>
          <w:u w:val="single"/>
        </w:rPr>
        <w:t xml:space="preserve">Benefits </w:t>
      </w:r>
    </w:p>
    <w:p w:rsidR="001E3506" w:rsidP="008E04A0" w:rsidRDefault="008E04A0" w14:paraId="7FAFBDD1"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ind w:left="-540" w:right="-1080"/>
        <w:rPr>
          <w:color w:val="000000"/>
        </w:rPr>
      </w:pPr>
      <w:r>
        <w:rPr>
          <w:b/>
          <w:color w:val="000000"/>
          <w:u w:val="single"/>
        </w:rPr>
        <w:t>Guidance and Suggestions</w:t>
      </w:r>
      <w:r w:rsidR="00EE02C2">
        <w:rPr>
          <w:b/>
          <w:color w:val="000000"/>
          <w:u w:val="single"/>
        </w:rPr>
        <w:br/>
      </w:r>
      <w:r w:rsidR="001E3506">
        <w:rPr>
          <w:rFonts w:cs="Calibri"/>
          <w:color w:val="000000"/>
        </w:rPr>
        <w:t xml:space="preserve">The benefit comes as a direct result of the child’s participation in the research. The benefit should be fairly </w:t>
      </w:r>
      <w:r w:rsidR="00695ADD">
        <w:rPr>
          <w:rFonts w:cs="Calibri"/>
          <w:color w:val="000000"/>
        </w:rPr>
        <w:t>immediate,</w:t>
      </w:r>
      <w:r w:rsidR="001E3506">
        <w:rPr>
          <w:rFonts w:cs="Calibri"/>
          <w:color w:val="000000"/>
        </w:rPr>
        <w:t xml:space="preserve"> and the expectation of the benefit should be well-founded scientifically. </w:t>
      </w:r>
      <w:r w:rsidR="001E3506">
        <w:rPr>
          <w:color w:val="000000"/>
          <w:highlight w:val="yellow"/>
        </w:rPr>
        <w:t>If there are no direct benefits, please state that there are no direct benefits to their child.</w:t>
      </w:r>
      <w:r w:rsidR="001E3506">
        <w:rPr>
          <w:color w:val="000000"/>
        </w:rPr>
        <w:t xml:space="preserve"> In a few limited cases a subject may receive an experimental drug, therapy, etc., that are proven to provide direct benefits in a clinical trial. Extra credit, monetary inducements are not considered to be benefits.</w:t>
      </w:r>
    </w:p>
    <w:p w:rsidR="001E3506" w:rsidP="008E04A0" w:rsidRDefault="00726F14" w14:paraId="1411FA15" w14:textId="1AAA4DC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ind w:left="-540" w:right="-1080"/>
        <w:rPr>
          <w:color w:val="000000"/>
        </w:rPr>
      </w:pPr>
      <w:r>
        <w:rPr>
          <w:color w:val="000000"/>
        </w:rPr>
        <w:t>A</w:t>
      </w:r>
      <w:r w:rsidR="001E3506">
        <w:rPr>
          <w:color w:val="000000"/>
        </w:rPr>
        <w:t xml:space="preserve">ny indirect benefit to society (such as expanding scientific knowledge) can only be anticipated. There is no guarantee of </w:t>
      </w:r>
      <w:r w:rsidR="00704668">
        <w:rPr>
          <w:color w:val="000000"/>
        </w:rPr>
        <w:t>benefit</w:t>
      </w:r>
      <w:r w:rsidR="001E3506">
        <w:rPr>
          <w:color w:val="000000"/>
        </w:rPr>
        <w:t xml:space="preserve"> to society because you have not yet obtained results. If you talk about anticipated benefits, do so briefly and use the conditional tense, as in "Benefits may include..."</w:t>
      </w:r>
    </w:p>
    <w:p w:rsidR="00A917AC" w:rsidP="008E04A0" w:rsidRDefault="00726F14" w14:paraId="10B3B48C"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color w:val="000000"/>
        </w:rPr>
      </w:pPr>
      <w:r>
        <w:rPr>
          <w:b/>
          <w:bCs/>
          <w:color w:val="000000"/>
          <w:u w:val="single"/>
        </w:rPr>
        <w:t>Sample Statements</w:t>
      </w:r>
      <w:r w:rsidR="00A917AC">
        <w:rPr>
          <w:b/>
          <w:color w:val="000000"/>
        </w:rPr>
        <w:br/>
      </w:r>
      <w:r w:rsidR="00A917AC">
        <w:rPr>
          <w:color w:val="000000"/>
        </w:rPr>
        <w:t xml:space="preserve">There are no direct benefits for your child's participation in this </w:t>
      </w:r>
      <w:r w:rsidR="001E3506">
        <w:rPr>
          <w:color w:val="000000"/>
        </w:rPr>
        <w:t>study</w:t>
      </w:r>
      <w:r w:rsidR="00A917AC">
        <w:rPr>
          <w:color w:val="000000"/>
        </w:rPr>
        <w:t xml:space="preserve">. </w:t>
      </w:r>
      <w:r w:rsidR="00EF717A">
        <w:rPr>
          <w:color w:val="000000"/>
        </w:rPr>
        <w:t>However, benefits to society may include…XYZ.</w:t>
      </w:r>
    </w:p>
    <w:p w:rsidRPr="00726F14" w:rsidR="00726F14" w:rsidP="00726F14" w:rsidRDefault="00726F14" w14:paraId="59222C2F" w14:textId="77777777">
      <w:pPr>
        <w:tabs>
          <w:tab w:val="left" w:pos="4860"/>
          <w:tab w:val="left" w:pos="5715"/>
          <w:tab w:val="left" w:pos="8400"/>
          <w:tab w:val="right" w:pos="10440"/>
        </w:tabs>
        <w:spacing w:after="0"/>
        <w:ind w:left="-540" w:right="-1080"/>
        <w:rPr>
          <w:b/>
          <w:bCs/>
          <w:color w:val="000000"/>
          <w:sz w:val="24"/>
          <w:szCs w:val="24"/>
          <w:u w:val="single"/>
        </w:rPr>
      </w:pPr>
    </w:p>
    <w:p w:rsidR="008E04A0" w:rsidP="008E04A0" w:rsidRDefault="00A917AC" w14:paraId="0F05F24D" w14:textId="77777777">
      <w:pPr>
        <w:tabs>
          <w:tab w:val="left" w:pos="4860"/>
          <w:tab w:val="left" w:pos="5715"/>
          <w:tab w:val="left" w:pos="8400"/>
          <w:tab w:val="right" w:pos="10440"/>
        </w:tabs>
        <w:spacing w:after="0"/>
        <w:ind w:left="-540" w:right="-1080"/>
        <w:rPr>
          <w:b/>
          <w:sz w:val="24"/>
          <w:szCs w:val="24"/>
          <w:u w:val="single"/>
        </w:rPr>
      </w:pPr>
      <w:r>
        <w:rPr>
          <w:b/>
          <w:sz w:val="24"/>
          <w:szCs w:val="24"/>
          <w:u w:val="single"/>
        </w:rPr>
        <w:t xml:space="preserve">Compensation </w:t>
      </w:r>
    </w:p>
    <w:p w:rsidR="008E04A0" w:rsidP="008E04A0" w:rsidRDefault="008E04A0" w14:paraId="722D24AC"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b/>
          <w:color w:val="000000"/>
        </w:rPr>
      </w:pPr>
      <w:r>
        <w:rPr>
          <w:b/>
          <w:color w:val="000000"/>
          <w:u w:val="single"/>
        </w:rPr>
        <w:t>Guidance and Suggestions</w:t>
      </w:r>
    </w:p>
    <w:p w:rsidR="00A917AC" w:rsidP="008E04A0" w:rsidRDefault="00A917AC" w14:paraId="48E4DD3C"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ind w:left="-540" w:right="-1080"/>
        <w:rPr>
          <w:bCs/>
          <w:color w:val="000000"/>
        </w:rPr>
      </w:pPr>
      <w:r>
        <w:rPr>
          <w:bCs/>
          <w:color w:val="000000"/>
        </w:rPr>
        <w:t>This section must state the same compensation offered, if any, as listed in the protocol. If no compensation is offered, say so here.</w:t>
      </w:r>
    </w:p>
    <w:p w:rsidR="008E04A0" w:rsidP="008E04A0" w:rsidRDefault="00726F14" w14:paraId="0F081F4A"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color w:val="000000"/>
        </w:rPr>
      </w:pPr>
      <w:r>
        <w:rPr>
          <w:b/>
          <w:bCs/>
          <w:color w:val="000000"/>
          <w:u w:val="single"/>
        </w:rPr>
        <w:t>Sample Statements</w:t>
      </w:r>
      <w:r w:rsidR="00A917AC">
        <w:rPr>
          <w:b/>
          <w:color w:val="000000"/>
        </w:rPr>
        <w:br/>
      </w:r>
      <w:r w:rsidR="00A917AC">
        <w:rPr>
          <w:color w:val="000000"/>
        </w:rPr>
        <w:t xml:space="preserve">There will be no compensation for </w:t>
      </w:r>
      <w:r w:rsidR="00EF717A">
        <w:rPr>
          <w:color w:val="000000"/>
        </w:rPr>
        <w:t xml:space="preserve">your </w:t>
      </w:r>
      <w:r w:rsidR="008E04A0">
        <w:rPr>
          <w:color w:val="000000"/>
        </w:rPr>
        <w:t>child.</w:t>
      </w:r>
    </w:p>
    <w:p w:rsidR="008E04A0" w:rsidP="008E04A0" w:rsidRDefault="00A917AC" w14:paraId="45A52137"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color w:val="000000"/>
        </w:rPr>
      </w:pPr>
      <w:r>
        <w:rPr>
          <w:b/>
          <w:color w:val="000000"/>
        </w:rPr>
        <w:t>[</w:t>
      </w:r>
      <w:r w:rsidR="008E04A0">
        <w:rPr>
          <w:b/>
          <w:color w:val="000000"/>
        </w:rPr>
        <w:t>OR</w:t>
      </w:r>
      <w:r>
        <w:rPr>
          <w:b/>
          <w:color w:val="000000"/>
        </w:rPr>
        <w:t>]</w:t>
      </w:r>
    </w:p>
    <w:p w:rsidR="00C51DA6" w:rsidP="008E04A0" w:rsidRDefault="00EF717A" w14:paraId="6AF811D2"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color w:val="000000"/>
        </w:rPr>
      </w:pPr>
      <w:r>
        <w:rPr>
          <w:color w:val="000000"/>
        </w:rPr>
        <w:t>Your child</w:t>
      </w:r>
      <w:r w:rsidR="00A917AC">
        <w:rPr>
          <w:color w:val="000000"/>
        </w:rPr>
        <w:t xml:space="preserve"> will </w:t>
      </w:r>
      <w:r w:rsidR="00C51DA6">
        <w:rPr>
          <w:color w:val="000000"/>
        </w:rPr>
        <w:t xml:space="preserve">receive $10 </w:t>
      </w:r>
      <w:r w:rsidR="00695ADD">
        <w:rPr>
          <w:color w:val="000000"/>
        </w:rPr>
        <w:t xml:space="preserve">in cash </w:t>
      </w:r>
      <w:r w:rsidR="00C51DA6">
        <w:rPr>
          <w:color w:val="000000"/>
        </w:rPr>
        <w:t xml:space="preserve">for participating. </w:t>
      </w:r>
    </w:p>
    <w:p w:rsidRPr="00726F14" w:rsidR="00726F14" w:rsidP="00726F14" w:rsidRDefault="00726F14" w14:paraId="49D09322" w14:textId="77777777">
      <w:pPr>
        <w:tabs>
          <w:tab w:val="left" w:pos="4860"/>
          <w:tab w:val="left" w:pos="5715"/>
          <w:tab w:val="left" w:pos="8400"/>
          <w:tab w:val="right" w:pos="10440"/>
        </w:tabs>
        <w:spacing w:after="0"/>
        <w:ind w:left="-540" w:right="-1080"/>
        <w:rPr>
          <w:b/>
          <w:bCs/>
          <w:color w:val="000000"/>
          <w:sz w:val="24"/>
          <w:szCs w:val="24"/>
          <w:u w:val="single"/>
        </w:rPr>
      </w:pPr>
    </w:p>
    <w:p w:rsidR="00C51DA6" w:rsidP="00C51DA6" w:rsidRDefault="00DC27B5" w14:paraId="61A96447" w14:textId="77777777">
      <w:pPr>
        <w:tabs>
          <w:tab w:val="left" w:pos="4860"/>
          <w:tab w:val="left" w:pos="5715"/>
          <w:tab w:val="left" w:pos="8400"/>
          <w:tab w:val="right" w:pos="10440"/>
        </w:tabs>
        <w:ind w:left="-540" w:right="-1080"/>
        <w:rPr>
          <w:b/>
          <w:color w:val="000000"/>
          <w:sz w:val="24"/>
          <w:szCs w:val="24"/>
          <w:u w:val="single"/>
        </w:rPr>
      </w:pPr>
      <w:r w:rsidRPr="00726F14">
        <w:rPr>
          <w:b/>
          <w:color w:val="000000"/>
          <w:sz w:val="24"/>
          <w:szCs w:val="24"/>
          <w:u w:val="single"/>
        </w:rPr>
        <w:t>Alternatives to Taking Part in the Study</w:t>
      </w:r>
    </w:p>
    <w:p w:rsidR="00726F14" w:rsidP="008E04A0" w:rsidRDefault="00726F14" w14:paraId="3A78EB55"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b/>
          <w:bCs/>
          <w:color w:val="000000"/>
          <w:u w:val="single"/>
        </w:rPr>
      </w:pPr>
      <w:r>
        <w:rPr>
          <w:b/>
          <w:bCs/>
          <w:color w:val="000000"/>
          <w:u w:val="single"/>
        </w:rPr>
        <w:t>Guidance and Suggestions</w:t>
      </w:r>
    </w:p>
    <w:p w:rsidR="00726F14" w:rsidP="008E04A0" w:rsidRDefault="008E04A0" w14:paraId="4BE8F92A"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ind w:left="-540" w:right="-1080"/>
        <w:rPr>
          <w:color w:val="000000"/>
        </w:rPr>
      </w:pPr>
      <w:r>
        <w:rPr>
          <w:color w:val="000000"/>
        </w:rPr>
        <w:t>I</w:t>
      </w:r>
      <w:r w:rsidR="00C51DA6">
        <w:rPr>
          <w:color w:val="000000"/>
        </w:rPr>
        <w:t>nclude this section only if there is an alternative activity for children who do not participate in the study—this usually applies to survey and curriculum design studies.</w:t>
      </w:r>
    </w:p>
    <w:p w:rsidR="00726F14" w:rsidP="008E04A0" w:rsidRDefault="00726F14" w14:paraId="43AB9F91"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b/>
          <w:bCs/>
          <w:color w:val="000000"/>
          <w:u w:val="single"/>
        </w:rPr>
      </w:pPr>
      <w:r>
        <w:rPr>
          <w:b/>
          <w:bCs/>
          <w:color w:val="000000"/>
          <w:u w:val="single"/>
        </w:rPr>
        <w:t>Sample Statements</w:t>
      </w:r>
    </w:p>
    <w:p w:rsidR="00C51DA6" w:rsidP="008E04A0" w:rsidRDefault="00C51DA6" w14:paraId="2A155951" w14:textId="00BDE536">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ind w:left="-540" w:right="-1080"/>
        <w:rPr>
          <w:color w:val="000000"/>
        </w:rPr>
      </w:pPr>
      <w:r>
        <w:rPr>
          <w:color w:val="000000"/>
        </w:rPr>
        <w:t>If you</w:t>
      </w:r>
      <w:r w:rsidR="00DC27B5">
        <w:rPr>
          <w:color w:val="000000"/>
        </w:rPr>
        <w:t xml:space="preserve"> do not want your child</w:t>
      </w:r>
      <w:r>
        <w:rPr>
          <w:color w:val="000000"/>
        </w:rPr>
        <w:t xml:space="preserve"> to participate in this study, your child will have the option to: [Explain how those who decline to participate will spend their time while </w:t>
      </w:r>
      <w:r w:rsidR="00704668">
        <w:rPr>
          <w:color w:val="000000"/>
        </w:rPr>
        <w:t xml:space="preserve">research subjects </w:t>
      </w:r>
      <w:r>
        <w:rPr>
          <w:color w:val="000000"/>
        </w:rPr>
        <w:t>will engage in the research activities.]</w:t>
      </w:r>
    </w:p>
    <w:p w:rsidR="00726F14" w:rsidP="008F4294" w:rsidRDefault="00CF3DA3" w14:paraId="508CB7B7" w14:textId="77777777">
      <w:pPr>
        <w:tabs>
          <w:tab w:val="left" w:pos="4860"/>
          <w:tab w:val="left" w:pos="5715"/>
          <w:tab w:val="left" w:pos="8400"/>
          <w:tab w:val="right" w:pos="10440"/>
        </w:tabs>
        <w:ind w:left="-540" w:right="-1080"/>
        <w:rPr>
          <w:b/>
          <w:sz w:val="24"/>
          <w:szCs w:val="24"/>
          <w:u w:val="single"/>
        </w:rPr>
      </w:pPr>
      <w:r>
        <w:rPr>
          <w:b/>
          <w:sz w:val="24"/>
          <w:szCs w:val="24"/>
          <w:u w:val="single"/>
        </w:rPr>
        <w:t>Participation</w:t>
      </w:r>
    </w:p>
    <w:p w:rsidRPr="00704668" w:rsidR="00704668" w:rsidP="00704668" w:rsidRDefault="00726F14" w14:paraId="103925F6" w14:textId="3449F0C4">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ind w:left="-540" w:right="-1080"/>
        <w:rPr>
          <w:color w:val="000000"/>
        </w:rPr>
      </w:pPr>
      <w:r>
        <w:rPr>
          <w:b/>
          <w:bCs/>
          <w:u w:val="single"/>
        </w:rPr>
        <w:t>Sample Statements</w:t>
      </w:r>
      <w:r w:rsidR="00CF3DA3">
        <w:rPr>
          <w:b/>
          <w:sz w:val="24"/>
          <w:szCs w:val="24"/>
          <w:u w:val="single"/>
        </w:rPr>
        <w:br/>
      </w:r>
      <w:r w:rsidR="00CF3DA3">
        <w:rPr>
          <w:color w:val="000000"/>
        </w:rPr>
        <w:t xml:space="preserve">Participation in this research study is voluntary. You are free to decline to have your child participate in this research study. You may withdraw </w:t>
      </w:r>
      <w:r w:rsidR="001834C0">
        <w:rPr>
          <w:color w:val="000000"/>
        </w:rPr>
        <w:t>your</w:t>
      </w:r>
      <w:r w:rsidR="00CF3DA3">
        <w:rPr>
          <w:color w:val="000000"/>
        </w:rPr>
        <w:t xml:space="preserve"> child's participation at any point without </w:t>
      </w:r>
      <w:r w:rsidR="0025760C">
        <w:rPr>
          <w:color w:val="000000"/>
        </w:rPr>
        <w:t>[affecting your child’s grade/standing in school, treatment, or benefits, etc</w:t>
      </w:r>
      <w:r w:rsidR="002B43E7">
        <w:rPr>
          <w:color w:val="000000"/>
        </w:rPr>
        <w:t>.</w:t>
      </w:r>
      <w:r w:rsidR="0025760C">
        <w:rPr>
          <w:color w:val="000000"/>
        </w:rPr>
        <w:t>]</w:t>
      </w:r>
      <w:r w:rsidR="00CF3DA3">
        <w:rPr>
          <w:color w:val="000000"/>
        </w:rPr>
        <w:t>.</w:t>
      </w:r>
    </w:p>
    <w:p w:rsidRPr="00704668" w:rsidR="00704668" w:rsidP="00704668" w:rsidRDefault="00704668" w14:paraId="5FD48C1B" w14:textId="3FB946ED">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ind w:left="-540" w:right="-1080"/>
        <w:rPr>
          <w:color w:val="000000"/>
        </w:rPr>
      </w:pPr>
      <w:r>
        <w:rPr>
          <w:color w:val="000000"/>
        </w:rPr>
        <w:t>If you do not want your child to participate in this study, your child will have the option to: [Explain how those who decline to participate will spend their time while research subjects will engage in the research activities.]</w:t>
      </w:r>
    </w:p>
    <w:p w:rsidR="0002513D" w:rsidP="0002513D" w:rsidRDefault="0002513D" w14:paraId="764D1BD1" w14:textId="77777777">
      <w:pPr>
        <w:tabs>
          <w:tab w:val="left" w:pos="4860"/>
          <w:tab w:val="left" w:pos="5715"/>
          <w:tab w:val="left" w:pos="8400"/>
          <w:tab w:val="right" w:pos="10440"/>
        </w:tabs>
        <w:ind w:left="-540" w:right="-1080"/>
        <w:rPr>
          <w:b/>
          <w:sz w:val="24"/>
          <w:szCs w:val="24"/>
          <w:u w:val="single"/>
        </w:rPr>
      </w:pPr>
      <w:r>
        <w:rPr>
          <w:b/>
          <w:sz w:val="24"/>
          <w:szCs w:val="24"/>
          <w:u w:val="single"/>
        </w:rPr>
        <w:t>Questions about the Research</w:t>
      </w:r>
    </w:p>
    <w:p w:rsidRPr="008E04A0" w:rsidR="0002513D" w:rsidP="0002513D" w:rsidRDefault="0002513D" w14:paraId="07312208"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color w:val="FF0000"/>
        </w:rPr>
      </w:pPr>
      <w:r w:rsidRPr="008E04A0">
        <w:rPr>
          <w:b/>
          <w:bCs/>
          <w:color w:val="000000"/>
          <w:u w:val="single"/>
        </w:rPr>
        <w:t>Sample Statements</w:t>
      </w:r>
      <w:r w:rsidRPr="008E04A0">
        <w:rPr>
          <w:b/>
          <w:u w:val="single"/>
        </w:rPr>
        <w:br/>
      </w:r>
      <w:r>
        <w:rPr>
          <w:color w:val="000000"/>
        </w:rPr>
        <w:t>If you have any question about the research study, please contact [investigator's name] at [phone and email address]. You may also contact [supervising instructor's name] at [phone number and email address].</w:t>
      </w:r>
    </w:p>
    <w:p w:rsidRPr="008E04A0" w:rsidR="0002513D" w:rsidP="0002513D" w:rsidRDefault="0002513D" w14:paraId="02F33F30"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color w:val="FF0000"/>
        </w:rPr>
      </w:pPr>
    </w:p>
    <w:p w:rsidRPr="008E04A0" w:rsidR="0002513D" w:rsidP="0002513D" w:rsidRDefault="0002513D" w14:paraId="48CBC358"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ind w:left="-540" w:right="-1080"/>
      </w:pPr>
      <w:r w:rsidRPr="008E04A0">
        <w:t>You have been given a copy of this consent form to keep.</w:t>
      </w:r>
    </w:p>
    <w:p w:rsidRPr="0002513D" w:rsidR="0002513D" w:rsidP="0002513D" w:rsidRDefault="0002513D" w14:paraId="4AE2B52B" w14:textId="6E784F19">
      <w:pPr>
        <w:tabs>
          <w:tab w:val="left" w:pos="4860"/>
          <w:tab w:val="left" w:pos="5715"/>
          <w:tab w:val="left" w:pos="8400"/>
          <w:tab w:val="right" w:pos="10440"/>
        </w:tabs>
        <w:ind w:left="-540" w:right="-1080"/>
      </w:pPr>
      <w:r w:rsidRPr="00CF3DA3">
        <w:t xml:space="preserve">Questions about your child's rights as a </w:t>
      </w:r>
      <w:r>
        <w:t xml:space="preserve">research subject </w:t>
      </w:r>
      <w:r w:rsidRPr="00CF3DA3">
        <w:t xml:space="preserve">or to submit comment or complaints about the study should be directed to the </w:t>
      </w:r>
      <w:r>
        <w:t>Human Research Protection Program</w:t>
      </w:r>
      <w:r w:rsidRPr="00CF3DA3">
        <w:t>, Brigham Young University,</w:t>
      </w:r>
      <w:r>
        <w:t xml:space="preserve"> at </w:t>
      </w:r>
      <w:r w:rsidRPr="00CF3DA3">
        <w:t>(801) 422-1461</w:t>
      </w:r>
      <w:r>
        <w:t xml:space="preserve"> </w:t>
      </w:r>
      <w:r w:rsidRPr="00CF3DA3">
        <w:t xml:space="preserve">or </w:t>
      </w:r>
      <w:r>
        <w:t>send emails to BYU.HRPP</w:t>
      </w:r>
      <w:r w:rsidRPr="00CF3DA3">
        <w:t xml:space="preserve">@byu.edu. </w:t>
      </w:r>
    </w:p>
    <w:p w:rsidR="002B43E7" w:rsidP="002B43E7" w:rsidRDefault="0002513D" w14:paraId="2D7ED2A4" w14:textId="0847F084">
      <w:pPr>
        <w:tabs>
          <w:tab w:val="left" w:pos="4860"/>
          <w:tab w:val="left" w:pos="5715"/>
          <w:tab w:val="left" w:pos="8400"/>
          <w:tab w:val="right" w:pos="10440"/>
        </w:tabs>
        <w:ind w:left="-540" w:right="-1080"/>
        <w:rPr>
          <w:color w:val="FF0000"/>
        </w:rPr>
      </w:pPr>
      <w:r>
        <w:rPr>
          <w:b/>
          <w:sz w:val="24"/>
          <w:szCs w:val="24"/>
          <w:u w:val="single"/>
        </w:rPr>
        <w:t>Signatures</w:t>
      </w:r>
    </w:p>
    <w:p w:rsidR="0002513D" w:rsidP="0002513D" w:rsidRDefault="002B43E7" w14:paraId="4432DDDC" w14:textId="77777777">
      <w:pPr>
        <w:pBdr>
          <w:top w:val="single" w:color="auto" w:sz="4" w:space="1"/>
          <w:left w:val="single" w:color="auto" w:sz="4" w:space="5"/>
          <w:bottom w:val="single" w:color="auto" w:sz="4" w:space="1"/>
          <w:right w:val="single" w:color="auto" w:sz="4" w:space="4"/>
        </w:pBdr>
        <w:tabs>
          <w:tab w:val="left" w:pos="4860"/>
          <w:tab w:val="left" w:pos="5715"/>
          <w:tab w:val="left" w:pos="8400"/>
          <w:tab w:val="right" w:pos="10440"/>
        </w:tabs>
        <w:spacing w:after="0"/>
        <w:ind w:left="-540" w:right="-1080"/>
        <w:rPr>
          <w:b/>
          <w:bCs/>
          <w:sz w:val="24"/>
          <w:szCs w:val="24"/>
          <w:u w:val="single"/>
        </w:rPr>
      </w:pPr>
      <w:r w:rsidRPr="00B71017">
        <w:rPr>
          <w:b/>
          <w:bCs/>
          <w:sz w:val="24"/>
          <w:szCs w:val="24"/>
          <w:u w:val="single"/>
        </w:rPr>
        <w:t xml:space="preserve">Sample </w:t>
      </w:r>
      <w:r>
        <w:rPr>
          <w:b/>
          <w:bCs/>
          <w:sz w:val="24"/>
          <w:szCs w:val="24"/>
          <w:u w:val="single"/>
        </w:rPr>
        <w:t>Statement</w:t>
      </w:r>
    </w:p>
    <w:p w:rsidRPr="0002513D" w:rsidR="0002513D" w:rsidP="0002513D" w:rsidRDefault="0002513D" w14:paraId="3E777CF9" w14:textId="70445E64">
      <w:pPr>
        <w:pBdr>
          <w:top w:val="single" w:color="auto" w:sz="4" w:space="1"/>
          <w:left w:val="single" w:color="auto" w:sz="4" w:space="5"/>
          <w:bottom w:val="single" w:color="auto" w:sz="4" w:space="1"/>
          <w:right w:val="single" w:color="auto" w:sz="4" w:space="4"/>
        </w:pBdr>
        <w:tabs>
          <w:tab w:val="left" w:pos="4860"/>
          <w:tab w:val="left" w:pos="5715"/>
          <w:tab w:val="left" w:pos="8400"/>
          <w:tab w:val="right" w:pos="10440"/>
        </w:tabs>
        <w:spacing w:after="0"/>
        <w:ind w:left="-540" w:right="-1080"/>
      </w:pPr>
      <w:r w:rsidRPr="0002513D">
        <w:t>If you have had all your questions answered and give permission for your child to participate in this study, sign on the lines below. Remember, your child’s participation is completely voluntary, and you’re free to remove them from the study at any time.</w:t>
      </w:r>
    </w:p>
    <w:p w:rsidR="0002513D" w:rsidP="00437FC7" w:rsidRDefault="0002513D" w14:paraId="31D91697" w14:textId="77777777">
      <w:pPr>
        <w:tabs>
          <w:tab w:val="left" w:pos="5715"/>
        </w:tabs>
        <w:spacing w:line="240" w:lineRule="auto"/>
        <w:ind w:left="-540" w:right="-540"/>
        <w:jc w:val="both"/>
      </w:pPr>
    </w:p>
    <w:p w:rsidR="00CF3DA3" w:rsidP="00437FC7" w:rsidRDefault="00000000" w14:paraId="136872E9" w14:textId="0804827C">
      <w:pPr>
        <w:tabs>
          <w:tab w:val="left" w:pos="5715"/>
        </w:tabs>
        <w:spacing w:line="240" w:lineRule="auto"/>
        <w:ind w:left="-540" w:right="-540"/>
        <w:jc w:val="both"/>
      </w:pPr>
      <w:r>
        <w:rPr>
          <w:noProof/>
        </w:rPr>
        <w:pict w14:anchorId="7937A89F">
          <v:line id="_x0000_s1029" style="position:absolute;left:0;text-align:left;z-index:5;mso-wrap-edited:f;mso-width-percent:0;mso-height-percent:0;mso-wrap-distance-left:2.88pt;mso-wrap-distance-top:2.88pt;mso-wrap-distance-right:2.88pt;mso-wrap-distance-bottom:2.88pt;mso-width-percent:0;mso-height-percent:0" alt="" o:cliptowrap="t" from="39pt,12.2pt" to="255pt,12.2pt">
            <v:shadow color="#ccc"/>
          </v:line>
        </w:pict>
      </w:r>
      <w:r w:rsidR="00CF3DA3">
        <w:t xml:space="preserve">Child's Name: </w:t>
      </w:r>
    </w:p>
    <w:p w:rsidRPr="002C7298" w:rsidR="00437FC7" w:rsidP="00437FC7" w:rsidRDefault="00000000" w14:paraId="290D1708" w14:textId="711B29A6">
      <w:pPr>
        <w:tabs>
          <w:tab w:val="left" w:pos="5715"/>
        </w:tabs>
        <w:spacing w:line="240" w:lineRule="auto"/>
        <w:ind w:left="-540" w:right="-540"/>
        <w:jc w:val="both"/>
      </w:pPr>
      <w:r>
        <w:rPr>
          <w:noProof/>
        </w:rPr>
        <w:pict w14:anchorId="4D4F0C47">
          <v:line id="_x0000_s1028" style="position:absolute;left:0;text-align:left;z-index:4;mso-wrap-edited:f;mso-width-percent:0;mso-height-percent:0;mso-wrap-distance-left:2.88pt;mso-wrap-distance-top:2.88pt;mso-wrap-distance-right:2.88pt;mso-wrap-distance-bottom:2.88pt;mso-width-percent:0;mso-height-percent:0" alt="" o:cliptowrap="t" from="385.5pt,25.35pt" to="458.25pt,25.35pt">
            <v:shadow color="#ccc"/>
          </v:line>
        </w:pict>
      </w:r>
      <w:r>
        <w:rPr>
          <w:noProof/>
        </w:rPr>
        <w:pict w14:anchorId="23243050">
          <v:line id="_x0000_s1027" style="position:absolute;left:0;text-align:left;z-index:3;mso-wrap-edited:f;mso-width-percent:0;mso-height-percent:0;mso-wrap-distance-left:2.88pt;mso-wrap-distance-top:2.88pt;mso-wrap-distance-right:2.88pt;mso-wrap-distance-bottom:2.88pt;mso-width-percent:0;mso-height-percent:0" alt="" o:cliptowrap="t" from="212.25pt,25.35pt" to="353.25pt,25.35pt">
            <v:shadow color="#ccc"/>
          </v:line>
        </w:pict>
      </w:r>
      <w:r>
        <w:rPr>
          <w:noProof/>
        </w:rPr>
        <w:pict w14:anchorId="1DB1AFC4">
          <v:line id="_x0000_s1026" style="position:absolute;left:0;text-align:left;z-index:2;mso-wrap-edited:f;mso-width-percent:0;mso-height-percent:0;mso-wrap-distance-left:2.88pt;mso-wrap-distance-top:2.88pt;mso-wrap-distance-right:2.88pt;mso-wrap-distance-bottom:2.88pt;mso-width-percent:0;mso-height-percent:0" alt="" o:cliptowrap="t" from="38.25pt,25.35pt" to="158.25pt,25.35pt">
            <v:shadow color="#ccc"/>
          </v:line>
        </w:pict>
      </w:r>
      <w:r w:rsidR="00CF3DA3">
        <w:br/>
      </w:r>
      <w:r w:rsidR="00A451D7">
        <w:t xml:space="preserve">Parent </w:t>
      </w:r>
      <w:r w:rsidR="00437FC7">
        <w:t>Name:                                                    Signature</w:t>
      </w:r>
      <w:r w:rsidR="00A451D7">
        <w:t>:</w:t>
      </w:r>
      <w:r w:rsidR="00437FC7">
        <w:t xml:space="preserve">                                                           </w:t>
      </w:r>
      <w:r w:rsidR="00A451D7">
        <w:t xml:space="preserve"> </w:t>
      </w:r>
      <w:r w:rsidR="00437FC7">
        <w:t>Date:</w:t>
      </w:r>
    </w:p>
    <w:bookmarkEnd w:id="0"/>
    <w:p w:rsidR="00437FC7" w:rsidP="002C7298" w:rsidRDefault="00437FC7" w14:paraId="76396532" w14:textId="77777777">
      <w:pPr>
        <w:tabs>
          <w:tab w:val="left" w:pos="5715"/>
        </w:tabs>
        <w:spacing w:line="240" w:lineRule="auto"/>
        <w:ind w:left="-540" w:right="-540"/>
        <w:jc w:val="both"/>
      </w:pPr>
    </w:p>
    <w:sectPr w:rsidR="00437FC7" w:rsidSect="008F21BE">
      <w:footerReference w:type="default" r:id="rId11"/>
      <w:pgSz w:w="12240" w:h="15840" w:orient="portrait"/>
      <w:pgMar w:top="720" w:right="1440" w:bottom="1440" w:left="1440" w:header="720" w:footer="720" w:gutter="0"/>
      <w:cols w:space="720"/>
      <w:docGrid w:linePitch="360"/>
      <w:headerReference w:type="default" r:id="Raa41285398804b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57D8" w:rsidP="00A80EB5" w:rsidRDefault="008157D8" w14:paraId="633427AF" w14:textId="77777777">
      <w:pPr>
        <w:spacing w:after="0" w:line="240" w:lineRule="auto"/>
      </w:pPr>
      <w:r>
        <w:separator/>
      </w:r>
    </w:p>
  </w:endnote>
  <w:endnote w:type="continuationSeparator" w:id="0">
    <w:p w:rsidR="008157D8" w:rsidP="00A80EB5" w:rsidRDefault="008157D8" w14:paraId="4320573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668" w:rsidP="5A33FFC1" w:rsidRDefault="00704668" w14:paraId="122D8AF6" w14:textId="77777777">
    <w:pPr>
      <w:pStyle w:val="Footer"/>
      <w:jc w:val="left"/>
    </w:pPr>
    <w:r>
      <w:fldChar w:fldCharType="begin"/>
    </w:r>
    <w:r>
      <w:instrText xml:space="preserve"> PAGE   \* MERGEFORMAT </w:instrText>
    </w:r>
    <w:r>
      <w:fldChar w:fldCharType="separate"/>
    </w:r>
    <w:r>
      <w:rPr/>
      <w:t>1</w:t>
    </w:r>
    <w:r w:rsidRPr="5A33FFC1">
      <w:rPr>
        <w:noProof/>
      </w:rPr>
      <w:fldChar w:fldCharType="end"/>
    </w:r>
    <w:r>
      <w:rPr/>
      <w:t xml:space="preserve"> | </w:t>
    </w:r>
    <w:r>
      <w:rPr>
        <w:color w:val="7F7F7F"/>
        <w:spacing w:val="60"/>
      </w:rPr>
      <w:t>BYU HRPP 10/2025</w:t>
    </w:r>
  </w:p>
  <w:p w:rsidRPr="006D6F23" w:rsidR="0025760C" w:rsidP="00A80EB5" w:rsidRDefault="0025760C" w14:paraId="0A19F6D4" w14:textId="77777777">
    <w:pPr>
      <w:pStyle w:val="Footer"/>
      <w:rPr>
        <w:color w:val="BFBF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57D8" w:rsidP="00A80EB5" w:rsidRDefault="008157D8" w14:paraId="4FDD9D38" w14:textId="77777777">
      <w:pPr>
        <w:spacing w:after="0" w:line="240" w:lineRule="auto"/>
      </w:pPr>
      <w:r>
        <w:separator/>
      </w:r>
    </w:p>
  </w:footnote>
  <w:footnote w:type="continuationSeparator" w:id="0">
    <w:p w:rsidR="008157D8" w:rsidP="00A80EB5" w:rsidRDefault="008157D8" w14:paraId="0C255C0E"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5A33FFC1" w:rsidTr="5A33FFC1" w14:paraId="2293904B">
      <w:trPr>
        <w:trHeight w:val="300"/>
      </w:trPr>
      <w:tc>
        <w:tcPr>
          <w:tcW w:w="3120" w:type="dxa"/>
          <w:tcMar/>
        </w:tcPr>
        <w:p w:rsidR="5A33FFC1" w:rsidP="5A33FFC1" w:rsidRDefault="5A33FFC1" w14:paraId="28E52FA1" w14:textId="273596C2">
          <w:pPr>
            <w:pStyle w:val="Header"/>
            <w:bidi w:val="0"/>
            <w:ind w:left="-115"/>
            <w:jc w:val="left"/>
          </w:pPr>
        </w:p>
      </w:tc>
      <w:tc>
        <w:tcPr>
          <w:tcW w:w="3120" w:type="dxa"/>
          <w:tcMar/>
        </w:tcPr>
        <w:p w:rsidR="5A33FFC1" w:rsidP="5A33FFC1" w:rsidRDefault="5A33FFC1" w14:paraId="492E4A48" w14:textId="64754210">
          <w:pPr>
            <w:pStyle w:val="Header"/>
            <w:bidi w:val="0"/>
            <w:jc w:val="center"/>
          </w:pPr>
        </w:p>
      </w:tc>
      <w:tc>
        <w:tcPr>
          <w:tcW w:w="3120" w:type="dxa"/>
          <w:tcMar/>
        </w:tcPr>
        <w:p w:rsidR="5A33FFC1" w:rsidP="5A33FFC1" w:rsidRDefault="5A33FFC1" w14:paraId="4A1CA5AE" w14:textId="766875A1">
          <w:pPr>
            <w:pStyle w:val="Header"/>
            <w:bidi w:val="0"/>
            <w:ind w:right="-115"/>
            <w:jc w:val="right"/>
          </w:pPr>
        </w:p>
      </w:tc>
    </w:tr>
  </w:tbl>
  <w:p w:rsidR="5A33FFC1" w:rsidP="5A33FFC1" w:rsidRDefault="5A33FFC1" w14:paraId="3EC27907" w14:textId="06E68AFC">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E462E"/>
    <w:multiLevelType w:val="hybridMultilevel"/>
    <w:tmpl w:val="6F964A84"/>
    <w:lvl w:ilvl="0" w:tplc="14FA0AC4">
      <w:start w:val="1"/>
      <w:numFmt w:val="upperRoman"/>
      <w:lvlText w:val="%1."/>
      <w:lvlJc w:val="righ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DC5790"/>
    <w:multiLevelType w:val="hybridMultilevel"/>
    <w:tmpl w:val="D86E857A"/>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2081961"/>
    <w:multiLevelType w:val="hybridMultilevel"/>
    <w:tmpl w:val="242ACEC8"/>
    <w:lvl w:ilvl="0" w:tplc="53A07F5A">
      <w:start w:val="1"/>
      <w:numFmt w:val="upperRoman"/>
      <w:lvlText w:val="%1."/>
      <w:lvlJc w:val="right"/>
      <w:pPr>
        <w:ind w:left="180" w:hanging="360"/>
      </w:pPr>
      <w:rPr>
        <w:b/>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 w15:restartNumberingAfterBreak="0">
    <w:nsid w:val="32203FD2"/>
    <w:multiLevelType w:val="hybridMultilevel"/>
    <w:tmpl w:val="4C7A5770"/>
    <w:lvl w:ilvl="0" w:tplc="04090013">
      <w:start w:val="1"/>
      <w:numFmt w:val="upperRoman"/>
      <w:lvlText w:val="%1."/>
      <w:lvlJc w:val="righ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15:restartNumberingAfterBreak="0">
    <w:nsid w:val="4954503D"/>
    <w:multiLevelType w:val="hybridMultilevel"/>
    <w:tmpl w:val="13CE20D6"/>
    <w:lvl w:ilvl="0" w:tplc="04090013">
      <w:start w:val="1"/>
      <w:numFmt w:val="upperRoman"/>
      <w:lvlText w:val="%1."/>
      <w:lvlJc w:val="righ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 w15:restartNumberingAfterBreak="0">
    <w:nsid w:val="6B0850C7"/>
    <w:multiLevelType w:val="hybridMultilevel"/>
    <w:tmpl w:val="3628212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35978665">
    <w:abstractNumId w:val="2"/>
  </w:num>
  <w:num w:numId="2" w16cid:durableId="367335816">
    <w:abstractNumId w:val="0"/>
  </w:num>
  <w:num w:numId="3" w16cid:durableId="568267300">
    <w:abstractNumId w:val="3"/>
  </w:num>
  <w:num w:numId="4" w16cid:durableId="444812468">
    <w:abstractNumId w:val="4"/>
  </w:num>
  <w:num w:numId="5" w16cid:durableId="1656297496">
    <w:abstractNumId w:val="5"/>
  </w:num>
  <w:num w:numId="6" w16cid:durableId="202932997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8"/>
  <w:attachedTemplate r:id="rId1"/>
  <w:trackRevisions w:val="false"/>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535E8"/>
    <w:rsid w:val="00001EC5"/>
    <w:rsid w:val="00003F3E"/>
    <w:rsid w:val="0002513D"/>
    <w:rsid w:val="00097FF0"/>
    <w:rsid w:val="0014125A"/>
    <w:rsid w:val="001447B5"/>
    <w:rsid w:val="00146596"/>
    <w:rsid w:val="00152C7B"/>
    <w:rsid w:val="001834C0"/>
    <w:rsid w:val="001C07C4"/>
    <w:rsid w:val="001E120D"/>
    <w:rsid w:val="001E258A"/>
    <w:rsid w:val="001E3506"/>
    <w:rsid w:val="00202CFC"/>
    <w:rsid w:val="002324E4"/>
    <w:rsid w:val="002437A1"/>
    <w:rsid w:val="0025760C"/>
    <w:rsid w:val="00287CDE"/>
    <w:rsid w:val="00293DB8"/>
    <w:rsid w:val="002B43E7"/>
    <w:rsid w:val="002C7298"/>
    <w:rsid w:val="002F34B3"/>
    <w:rsid w:val="00306AD6"/>
    <w:rsid w:val="0035014D"/>
    <w:rsid w:val="0035087E"/>
    <w:rsid w:val="00396F6D"/>
    <w:rsid w:val="003A1438"/>
    <w:rsid w:val="003C0F57"/>
    <w:rsid w:val="003E0F60"/>
    <w:rsid w:val="00437FC7"/>
    <w:rsid w:val="00463E1E"/>
    <w:rsid w:val="00470405"/>
    <w:rsid w:val="004914FF"/>
    <w:rsid w:val="004A1B2C"/>
    <w:rsid w:val="004A74FB"/>
    <w:rsid w:val="004C7730"/>
    <w:rsid w:val="004D0D87"/>
    <w:rsid w:val="004D342A"/>
    <w:rsid w:val="004E1F86"/>
    <w:rsid w:val="0055174C"/>
    <w:rsid w:val="00564E49"/>
    <w:rsid w:val="0059099F"/>
    <w:rsid w:val="005A53C3"/>
    <w:rsid w:val="005D32B8"/>
    <w:rsid w:val="0061719E"/>
    <w:rsid w:val="006372F8"/>
    <w:rsid w:val="00661055"/>
    <w:rsid w:val="0067217C"/>
    <w:rsid w:val="00695ADD"/>
    <w:rsid w:val="006D6F23"/>
    <w:rsid w:val="006E371A"/>
    <w:rsid w:val="006F3104"/>
    <w:rsid w:val="00704668"/>
    <w:rsid w:val="0070509C"/>
    <w:rsid w:val="00722B5C"/>
    <w:rsid w:val="00726F14"/>
    <w:rsid w:val="00736688"/>
    <w:rsid w:val="0077023C"/>
    <w:rsid w:val="00797B6C"/>
    <w:rsid w:val="007A7B1D"/>
    <w:rsid w:val="007C652D"/>
    <w:rsid w:val="008157D8"/>
    <w:rsid w:val="00837CD5"/>
    <w:rsid w:val="008B7C8F"/>
    <w:rsid w:val="008E04A0"/>
    <w:rsid w:val="008F21BE"/>
    <w:rsid w:val="008F4294"/>
    <w:rsid w:val="00905F75"/>
    <w:rsid w:val="00940F9F"/>
    <w:rsid w:val="009C5F2B"/>
    <w:rsid w:val="009D0DE9"/>
    <w:rsid w:val="009D4389"/>
    <w:rsid w:val="00A451D7"/>
    <w:rsid w:val="00A520B5"/>
    <w:rsid w:val="00A80EB5"/>
    <w:rsid w:val="00A917AC"/>
    <w:rsid w:val="00B16C20"/>
    <w:rsid w:val="00B219BF"/>
    <w:rsid w:val="00B43235"/>
    <w:rsid w:val="00B535E8"/>
    <w:rsid w:val="00B63962"/>
    <w:rsid w:val="00B67EB1"/>
    <w:rsid w:val="00B96703"/>
    <w:rsid w:val="00BB07E0"/>
    <w:rsid w:val="00BD0ECD"/>
    <w:rsid w:val="00C04027"/>
    <w:rsid w:val="00C14F52"/>
    <w:rsid w:val="00C376A6"/>
    <w:rsid w:val="00C51DA6"/>
    <w:rsid w:val="00C548EB"/>
    <w:rsid w:val="00C94A4F"/>
    <w:rsid w:val="00CA5A88"/>
    <w:rsid w:val="00CC2FB1"/>
    <w:rsid w:val="00CC5AEE"/>
    <w:rsid w:val="00CE226D"/>
    <w:rsid w:val="00CF3DA3"/>
    <w:rsid w:val="00D85983"/>
    <w:rsid w:val="00DC27B5"/>
    <w:rsid w:val="00E6458C"/>
    <w:rsid w:val="00E84E81"/>
    <w:rsid w:val="00E95BB3"/>
    <w:rsid w:val="00EA5B90"/>
    <w:rsid w:val="00EB0CA5"/>
    <w:rsid w:val="00EC2FAA"/>
    <w:rsid w:val="00ED502A"/>
    <w:rsid w:val="00ED7DDE"/>
    <w:rsid w:val="00EE02C2"/>
    <w:rsid w:val="00EF717A"/>
    <w:rsid w:val="00F242EE"/>
    <w:rsid w:val="00F415ED"/>
    <w:rsid w:val="00F549F4"/>
    <w:rsid w:val="00F6498D"/>
    <w:rsid w:val="00FA004E"/>
    <w:rsid w:val="00FA4A97"/>
    <w:rsid w:val="00FB6A21"/>
    <w:rsid w:val="00FE1901"/>
    <w:rsid w:val="00FF699A"/>
    <w:rsid w:val="282DC6C3"/>
    <w:rsid w:val="2964AAFF"/>
    <w:rsid w:val="5A33FFC1"/>
    <w:rsid w:val="6289E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79CDA6A4"/>
  <w15:chartTrackingRefBased/>
  <w15:docId w15:val="{B80B31C6-D245-4416-AB06-F7AD23A3C0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E0F60"/>
    <w:pPr>
      <w:spacing w:after="200" w:line="276" w:lineRule="auto"/>
    </w:pPr>
    <w:rPr>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C7730"/>
    <w:pPr>
      <w:ind w:left="720"/>
      <w:contextualSpacing/>
    </w:pPr>
  </w:style>
  <w:style w:type="paragraph" w:styleId="Header">
    <w:name w:val="header"/>
    <w:basedOn w:val="Normal"/>
    <w:link w:val="HeaderChar"/>
    <w:uiPriority w:val="99"/>
    <w:unhideWhenUsed/>
    <w:rsid w:val="00A80EB5"/>
    <w:pPr>
      <w:tabs>
        <w:tab w:val="center" w:pos="4680"/>
        <w:tab w:val="right" w:pos="9360"/>
      </w:tabs>
      <w:spacing w:after="0" w:line="240" w:lineRule="auto"/>
    </w:pPr>
  </w:style>
  <w:style w:type="character" w:styleId="HeaderChar" w:customStyle="1">
    <w:name w:val="Header Char"/>
    <w:link w:val="Header"/>
    <w:uiPriority w:val="99"/>
    <w:rsid w:val="00A80EB5"/>
    <w:rPr>
      <w:sz w:val="22"/>
      <w:szCs w:val="22"/>
    </w:rPr>
  </w:style>
  <w:style w:type="paragraph" w:styleId="Footer">
    <w:name w:val="footer"/>
    <w:basedOn w:val="Normal"/>
    <w:link w:val="FooterChar"/>
    <w:uiPriority w:val="99"/>
    <w:unhideWhenUsed/>
    <w:rsid w:val="00A80EB5"/>
    <w:pPr>
      <w:tabs>
        <w:tab w:val="center" w:pos="4680"/>
        <w:tab w:val="right" w:pos="9360"/>
      </w:tabs>
      <w:spacing w:after="0" w:line="240" w:lineRule="auto"/>
    </w:pPr>
  </w:style>
  <w:style w:type="character" w:styleId="FooterChar" w:customStyle="1">
    <w:name w:val="Footer Char"/>
    <w:link w:val="Footer"/>
    <w:uiPriority w:val="99"/>
    <w:rsid w:val="00A80EB5"/>
    <w:rPr>
      <w:sz w:val="22"/>
      <w:szCs w:val="22"/>
    </w:rPr>
  </w:style>
  <w:style w:type="character" w:styleId="Instructions" w:customStyle="1">
    <w:name w:val="Instructions"/>
    <w:rsid w:val="007A7B1D"/>
    <w:rPr>
      <w:rFonts w:ascii="Arial" w:hAnsi="Arial"/>
      <w:b/>
      <w:i/>
      <w:color w:val="FF0000"/>
      <w:sz w:val="20"/>
    </w:rPr>
  </w:style>
  <w:style w:type="character" w:styleId="CommentReference">
    <w:name w:val="annotation reference"/>
    <w:uiPriority w:val="99"/>
    <w:semiHidden/>
    <w:unhideWhenUsed/>
    <w:rsid w:val="00940F9F"/>
    <w:rPr>
      <w:sz w:val="16"/>
      <w:szCs w:val="16"/>
    </w:rPr>
  </w:style>
  <w:style w:type="paragraph" w:styleId="CommentText">
    <w:name w:val="annotation text"/>
    <w:basedOn w:val="Normal"/>
    <w:link w:val="CommentTextChar"/>
    <w:uiPriority w:val="99"/>
    <w:unhideWhenUsed/>
    <w:rsid w:val="00940F9F"/>
    <w:rPr>
      <w:sz w:val="20"/>
      <w:szCs w:val="20"/>
    </w:rPr>
  </w:style>
  <w:style w:type="character" w:styleId="CommentTextChar" w:customStyle="1">
    <w:name w:val="Comment Text Char"/>
    <w:basedOn w:val="DefaultParagraphFont"/>
    <w:link w:val="CommentText"/>
    <w:uiPriority w:val="99"/>
    <w:rsid w:val="00940F9F"/>
  </w:style>
  <w:style w:type="paragraph" w:styleId="CommentSubject">
    <w:name w:val="annotation subject"/>
    <w:basedOn w:val="CommentText"/>
    <w:next w:val="CommentText"/>
    <w:link w:val="CommentSubjectChar"/>
    <w:uiPriority w:val="99"/>
    <w:semiHidden/>
    <w:unhideWhenUsed/>
    <w:rsid w:val="00940F9F"/>
    <w:rPr>
      <w:b/>
      <w:bCs/>
    </w:rPr>
  </w:style>
  <w:style w:type="character" w:styleId="CommentSubjectChar" w:customStyle="1">
    <w:name w:val="Comment Subject Char"/>
    <w:link w:val="CommentSubject"/>
    <w:uiPriority w:val="99"/>
    <w:semiHidden/>
    <w:rsid w:val="00940F9F"/>
    <w:rPr>
      <w:b/>
      <w:bCs/>
    </w:rPr>
  </w:style>
  <w:style w:type="paragraph" w:styleId="BalloonText">
    <w:name w:val="Balloon Text"/>
    <w:basedOn w:val="Normal"/>
    <w:link w:val="BalloonTextChar"/>
    <w:uiPriority w:val="99"/>
    <w:semiHidden/>
    <w:unhideWhenUsed/>
    <w:rsid w:val="0059099F"/>
    <w:pPr>
      <w:spacing w:after="0" w:line="240" w:lineRule="auto"/>
    </w:pPr>
    <w:rPr>
      <w:rFonts w:ascii="Segoe UI" w:hAnsi="Segoe UI" w:cs="Segoe UI"/>
      <w:sz w:val="18"/>
      <w:szCs w:val="18"/>
    </w:rPr>
  </w:style>
  <w:style w:type="character" w:styleId="BalloonTextChar" w:customStyle="1">
    <w:name w:val="Balloon Text Char"/>
    <w:link w:val="BalloonText"/>
    <w:uiPriority w:val="99"/>
    <w:semiHidden/>
    <w:rsid w:val="0059099F"/>
    <w:rPr>
      <w:rFonts w:ascii="Segoe UI" w:hAnsi="Segoe UI" w:cs="Segoe UI"/>
      <w:sz w:val="18"/>
      <w:szCs w:val="18"/>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xml" Id="Raa41285398804b49"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rcastu\Application%20Data\Microsoft\Templates\TP030006341.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33" ma:contentTypeDescription="Create a new document." ma:contentTypeScope="" ma:versionID="37d3ec2b48d53e45b233ad8f52fe1b11"/>
</file>

<file path=customXml/itemProps1.xml><?xml version="1.0" encoding="utf-8"?>
<ds:datastoreItem xmlns:ds="http://schemas.openxmlformats.org/officeDocument/2006/customXml" ds:itemID="{3E3C6628-7A1F-4DFC-A53E-A24C647B675D}">
  <ds:schemaRefs>
    <ds:schemaRef ds:uri="http://schemas.microsoft.com/sharepoint/v3/contenttype/forms"/>
  </ds:schemaRefs>
</ds:datastoreItem>
</file>

<file path=customXml/itemProps2.xml><?xml version="1.0" encoding="utf-8"?>
<ds:datastoreItem xmlns:ds="http://schemas.openxmlformats.org/officeDocument/2006/customXml" ds:itemID="{2E4B217C-219B-47FF-A6B5-421E533C1D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5E8DAD-7633-4BD2-9A38-CADFF99E0400}">
  <ds:schemaRefs>
    <ds:schemaRef ds:uri="http://schemas.openxmlformats.org/officeDocument/2006/bibliography"/>
  </ds:schemaRefs>
</ds:datastoreItem>
</file>

<file path=customXml/itemProps4.xml><?xml version="1.0" encoding="utf-8"?>
<ds:datastoreItem xmlns:ds="http://schemas.openxmlformats.org/officeDocument/2006/customXml" ds:itemID="{6D34D993-37B6-49F0-A475-39A5CD944044}">
  <ds:schemaRefs>
    <ds:schemaRef ds:uri="http://schemas.microsoft.com/office/2006/metadata/contentType"/>
    <ds:schemaRef ds:uri="http://schemas.microsoft.com/office/2006/metadata/properties/metaAttribut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C:\Documents and Settings\orcastu\Application Data\Microsoft\Templates\TP030006341.dotx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orcastu</dc:creator>
  <keywords/>
  <lastModifiedBy>Caroline McLeskey</lastModifiedBy>
  <revision>7</revision>
  <dcterms:created xsi:type="dcterms:W3CDTF">2025-10-09T20:52:00.0000000Z</dcterms:created>
  <dcterms:modified xsi:type="dcterms:W3CDTF">2026-03-09T15:57:06.6910746Z</dcterms:modified>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TC300063419990</vt:lpwstr>
  </property>
</Properties>
</file>