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57B1F" w14:textId="25F8249E" w:rsidR="00506FFB" w:rsidRPr="00663491" w:rsidRDefault="00506FFB" w:rsidP="00506FFB">
      <w:pPr>
        <w:ind w:left="-540"/>
        <w:jc w:val="both"/>
        <w:rPr>
          <w:b/>
          <w:sz w:val="56"/>
          <w:szCs w:val="56"/>
        </w:rPr>
      </w:pPr>
      <w:r>
        <w:rPr>
          <w:noProof/>
        </w:rPr>
        <w:pict w14:anchorId="7FF1F04E">
          <v:line id="Line 4" o:spid="_x0000_s1026" style="position:absolute;left:0;text-align:left;z-index:1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" from="-26.25pt,30.75pt" to="506.25pt,3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" strokeweight="1.5pt">
            <v:stroke dashstyle="1 1" endcap="round"/>
            <v:shadow color="#ccc"/>
          </v:line>
        </w:pict>
      </w:r>
      <w:r>
        <w:rPr>
          <w:sz w:val="56"/>
          <w:szCs w:val="56"/>
        </w:rPr>
        <w:t>Focus Group Consent</w:t>
      </w:r>
    </w:p>
    <w:p w14:paraId="1EB40A4C" w14:textId="5BA004C7" w:rsidR="00B61EC3" w:rsidRPr="00B61EC3" w:rsidRDefault="38F308BC" w:rsidP="38F308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  <w:r w:rsidRPr="38F308BC">
        <w:rPr>
          <w:b/>
          <w:bCs/>
          <w:sz w:val="24"/>
          <w:szCs w:val="24"/>
        </w:rPr>
        <w:t xml:space="preserve">Instructions: </w:t>
      </w:r>
      <w:r w:rsidRPr="38F308BC">
        <w:rPr>
          <w:sz w:val="24"/>
          <w:szCs w:val="24"/>
        </w:rPr>
        <w:t>Delete all boxes (using the border feature) once you have customized each section. Boxes will contain the following: </w:t>
      </w:r>
    </w:p>
    <w:p w14:paraId="08F5ACCD" w14:textId="774C5683" w:rsidR="00B61EC3" w:rsidRPr="00B61EC3" w:rsidRDefault="38F308BC" w:rsidP="38F308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  <w:r w:rsidRPr="38F308BC">
        <w:rPr>
          <w:b/>
          <w:bCs/>
          <w:sz w:val="24"/>
          <w:szCs w:val="24"/>
          <w:u w:val="single"/>
        </w:rPr>
        <w:t>Guidance and Suggestions </w:t>
      </w:r>
      <w:r w:rsidRPr="38F308BC">
        <w:rPr>
          <w:sz w:val="24"/>
          <w:szCs w:val="24"/>
        </w:rPr>
        <w:t> </w:t>
      </w:r>
    </w:p>
    <w:p w14:paraId="7EF48ADA" w14:textId="77777777" w:rsidR="00417A22" w:rsidRDefault="38F308BC" w:rsidP="00417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  <w:r w:rsidRPr="38F308BC">
        <w:rPr>
          <w:sz w:val="24"/>
          <w:szCs w:val="24"/>
        </w:rPr>
        <w:t>This text includes formatting requirements and helpful reminders.  </w:t>
      </w:r>
    </w:p>
    <w:p w14:paraId="385025A0" w14:textId="77777777" w:rsidR="00417A22" w:rsidRDefault="781E0113" w:rsidP="00417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  <w:r w:rsidRPr="781E0113">
        <w:rPr>
          <w:b/>
          <w:bCs/>
          <w:sz w:val="24"/>
          <w:szCs w:val="24"/>
          <w:u w:val="single"/>
        </w:rPr>
        <w:t>Sample Statements</w:t>
      </w:r>
      <w:r w:rsidRPr="781E0113">
        <w:rPr>
          <w:sz w:val="24"/>
          <w:szCs w:val="24"/>
        </w:rPr>
        <w:t> </w:t>
      </w:r>
    </w:p>
    <w:p w14:paraId="6FD3120A" w14:textId="77777777" w:rsidR="00417A22" w:rsidRDefault="781E0113" w:rsidP="00417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  <w:r w:rsidRPr="781E0113">
        <w:rPr>
          <w:sz w:val="24"/>
          <w:szCs w:val="24"/>
        </w:rPr>
        <w:t>Sample statements can be edited for inclusion in your consent form. Text in brackets indicate fields that you should replace with your own information.  </w:t>
      </w:r>
    </w:p>
    <w:p w14:paraId="23FAF7C0" w14:textId="77777777" w:rsidR="00417A22" w:rsidRDefault="00417A22" w:rsidP="00417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</w:p>
    <w:p w14:paraId="56566C5C" w14:textId="77777777" w:rsidR="00417A22" w:rsidRDefault="781E0113" w:rsidP="00417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  <w:r w:rsidRPr="781E0113">
        <w:rPr>
          <w:sz w:val="24"/>
          <w:szCs w:val="24"/>
        </w:rPr>
        <w:t xml:space="preserve">Text outside the boxes is formatting that does not need to change. </w:t>
      </w:r>
      <w:r w:rsidRPr="781E0113">
        <w:rPr>
          <w:b/>
          <w:bCs/>
          <w:sz w:val="24"/>
          <w:szCs w:val="24"/>
        </w:rPr>
        <w:t xml:space="preserve">All </w:t>
      </w:r>
      <w:proofErr w:type="gramStart"/>
      <w:r w:rsidRPr="781E0113">
        <w:rPr>
          <w:b/>
          <w:bCs/>
          <w:sz w:val="24"/>
          <w:szCs w:val="24"/>
        </w:rPr>
        <w:t>language</w:t>
      </w:r>
      <w:proofErr w:type="gramEnd"/>
      <w:r w:rsidRPr="781E0113">
        <w:rPr>
          <w:b/>
          <w:bCs/>
          <w:sz w:val="24"/>
          <w:szCs w:val="24"/>
        </w:rPr>
        <w:t xml:space="preserve"> should be written at a 6th grade reading level, free of jargon and written in concise lay language</w:t>
      </w:r>
      <w:r w:rsidRPr="781E0113">
        <w:rPr>
          <w:sz w:val="24"/>
          <w:szCs w:val="24"/>
        </w:rPr>
        <w:t>. </w:t>
      </w:r>
    </w:p>
    <w:p w14:paraId="16613E6D" w14:textId="77777777" w:rsidR="00417A22" w:rsidRDefault="00417A22" w:rsidP="00417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</w:p>
    <w:p w14:paraId="159D9772" w14:textId="25056140" w:rsidR="00CE3EFF" w:rsidRPr="00B61EC3" w:rsidRDefault="781E0113" w:rsidP="00417A2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/>
        <w:ind w:left="-540" w:right="-1080"/>
        <w:rPr>
          <w:sz w:val="24"/>
          <w:szCs w:val="24"/>
        </w:rPr>
      </w:pPr>
      <w:r w:rsidRPr="781E0113">
        <w:rPr>
          <w:sz w:val="24"/>
          <w:szCs w:val="24"/>
        </w:rPr>
        <w:t xml:space="preserve">Please note that focus groups require an additional layer of privacy protection, because the </w:t>
      </w:r>
      <w:r w:rsidR="007B75E9">
        <w:rPr>
          <w:sz w:val="24"/>
          <w:szCs w:val="24"/>
        </w:rPr>
        <w:t xml:space="preserve">investigator </w:t>
      </w:r>
      <w:r w:rsidRPr="781E0113">
        <w:rPr>
          <w:sz w:val="24"/>
          <w:szCs w:val="24"/>
        </w:rPr>
        <w:t xml:space="preserve">cannot guarantee that the </w:t>
      </w:r>
      <w:r w:rsidR="00380218">
        <w:rPr>
          <w:sz w:val="24"/>
          <w:szCs w:val="24"/>
        </w:rPr>
        <w:t>research subjects in</w:t>
      </w:r>
      <w:r w:rsidRPr="781E0113">
        <w:rPr>
          <w:sz w:val="24"/>
          <w:szCs w:val="24"/>
        </w:rPr>
        <w:t xml:space="preserve"> the group will not reveal each other's contributions to the group discussion once it has ended.</w:t>
      </w:r>
    </w:p>
    <w:p w14:paraId="3F6340A3" w14:textId="77777777" w:rsidR="00506FFB" w:rsidRDefault="00506FFB" w:rsidP="00903050">
      <w:pP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</w:rPr>
      </w:pPr>
    </w:p>
    <w:p w14:paraId="59C7BD84" w14:textId="3BA18B21" w:rsidR="00903050" w:rsidRPr="00B61EC3" w:rsidRDefault="00903050" w:rsidP="00903050">
      <w:pP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</w:rPr>
      </w:pPr>
      <w:r w:rsidRPr="00B61EC3">
        <w:rPr>
          <w:b/>
          <w:color w:val="000000"/>
        </w:rPr>
        <w:t>Title of the Research Study:</w:t>
      </w:r>
    </w:p>
    <w:p w14:paraId="5EBE4745" w14:textId="77777777" w:rsidR="00903050" w:rsidRDefault="00903050" w:rsidP="00903050">
      <w:pP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</w:rPr>
      </w:pPr>
      <w:r w:rsidRPr="00B61EC3">
        <w:rPr>
          <w:b/>
          <w:color w:val="000000"/>
        </w:rPr>
        <w:t>Principal Investigator:</w:t>
      </w:r>
    </w:p>
    <w:p w14:paraId="1174D66D" w14:textId="77777777" w:rsidR="00B61EC3" w:rsidRDefault="00B61EC3" w:rsidP="00903050">
      <w:pP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</w:rPr>
      </w:pPr>
    </w:p>
    <w:p w14:paraId="18921963" w14:textId="77777777" w:rsid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</w:rPr>
      </w:pPr>
      <w:r w:rsidRPr="00B61EC3">
        <w:rPr>
          <w:b/>
          <w:color w:val="000000"/>
          <w:sz w:val="24"/>
          <w:szCs w:val="24"/>
          <w:u w:val="single"/>
        </w:rPr>
        <w:t>Guidance and Suggestions</w:t>
      </w:r>
    </w:p>
    <w:p w14:paraId="2C766839" w14:textId="37E4B72B" w:rsid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Cs/>
          <w:color w:val="000000"/>
        </w:rPr>
      </w:pPr>
      <w:r>
        <w:rPr>
          <w:bCs/>
          <w:color w:val="000000"/>
        </w:rPr>
        <w:t>This form should be accompanied by the media release form if audio/video is used to collect data.</w:t>
      </w:r>
    </w:p>
    <w:p w14:paraId="1361E085" w14:textId="77777777" w:rsidR="00B61EC3" w:rsidRP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  <w:sz w:val="24"/>
          <w:szCs w:val="24"/>
          <w:u w:val="single"/>
        </w:rPr>
      </w:pPr>
    </w:p>
    <w:p w14:paraId="3111F658" w14:textId="77777777" w:rsidR="00B61EC3" w:rsidRDefault="781E011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  <w:sz w:val="24"/>
          <w:szCs w:val="24"/>
          <w:u w:val="single"/>
        </w:rPr>
      </w:pPr>
      <w:r>
        <w:rPr>
          <w:b/>
          <w:bCs/>
          <w:color w:val="000000"/>
          <w:sz w:val="24"/>
          <w:szCs w:val="24"/>
          <w:u w:val="single"/>
        </w:rPr>
        <w:t>Samples Statements</w:t>
      </w:r>
    </w:p>
    <w:p w14:paraId="42D1FE4C" w14:textId="35697D03" w:rsidR="781E0113" w:rsidRDefault="781E0113" w:rsidP="781E0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</w:rPr>
      </w:pPr>
    </w:p>
    <w:p w14:paraId="67A77F17" w14:textId="40FEFFE0" w:rsidR="00B61EC3" w:rsidRDefault="781E0113" w:rsidP="781E01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  <w:sz w:val="24"/>
          <w:szCs w:val="24"/>
          <w:u w:val="single"/>
        </w:rPr>
      </w:pPr>
      <w:r>
        <w:rPr>
          <w:color w:val="000000"/>
        </w:rPr>
        <w:t xml:space="preserve">We are asking you to take part in a research study conducted by [list investigator’s name] at Brigham Young University-Provo. [If you are a student investigator, also add that the study is being supervised by Professor XYZ, of </w:t>
      </w:r>
      <w:proofErr w:type="gramStart"/>
      <w:r>
        <w:rPr>
          <w:color w:val="000000"/>
        </w:rPr>
        <w:t>the __</w:t>
      </w:r>
      <w:proofErr w:type="gramEnd"/>
      <w:r>
        <w:rPr>
          <w:color w:val="000000"/>
        </w:rPr>
        <w:t>____ department.]</w:t>
      </w:r>
    </w:p>
    <w:p w14:paraId="29AA0A86" w14:textId="77777777" w:rsid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</w:rPr>
      </w:pPr>
    </w:p>
    <w:p w14:paraId="3DFD5DE4" w14:textId="77777777" w:rsidR="00B61EC3" w:rsidRDefault="00647ECA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  <w:sz w:val="24"/>
          <w:szCs w:val="24"/>
          <w:u w:val="single"/>
        </w:rPr>
      </w:pPr>
      <w:r>
        <w:rPr>
          <w:color w:val="000000"/>
        </w:rPr>
        <w:t>We are holding a focus group</w:t>
      </w:r>
      <w:r w:rsidR="00F04C8C">
        <w:rPr>
          <w:color w:val="000000"/>
        </w:rPr>
        <w:t xml:space="preserve"> of </w:t>
      </w:r>
      <w:r w:rsidR="00B61EC3">
        <w:rPr>
          <w:color w:val="000000"/>
        </w:rPr>
        <w:t>[</w:t>
      </w:r>
      <w:r w:rsidR="00F04C8C">
        <w:rPr>
          <w:color w:val="000000"/>
        </w:rPr>
        <w:t>3-4 people</w:t>
      </w:r>
      <w:r w:rsidR="00B61EC3">
        <w:rPr>
          <w:color w:val="000000"/>
        </w:rPr>
        <w:t>]</w:t>
      </w:r>
      <w:r>
        <w:rPr>
          <w:color w:val="000000"/>
        </w:rPr>
        <w:t xml:space="preserve"> to learn more about [briefly describe research]. The focus group will last about [XX minutes or hours].</w:t>
      </w:r>
      <w:r w:rsidR="00F04C8C">
        <w:rPr>
          <w:color w:val="000000"/>
        </w:rPr>
        <w:t xml:space="preserve"> The focus group will be </w:t>
      </w:r>
      <w:r w:rsidR="00B61EC3">
        <w:rPr>
          <w:color w:val="000000"/>
        </w:rPr>
        <w:t>[</w:t>
      </w:r>
      <w:r w:rsidR="00F04C8C">
        <w:rPr>
          <w:color w:val="000000"/>
        </w:rPr>
        <w:t>audio and/visually recorded</w:t>
      </w:r>
      <w:r w:rsidR="00B61EC3">
        <w:rPr>
          <w:color w:val="000000"/>
        </w:rPr>
        <w:t>]</w:t>
      </w:r>
      <w:r w:rsidR="00F04C8C">
        <w:rPr>
          <w:color w:val="000000"/>
        </w:rPr>
        <w:t>.</w:t>
      </w:r>
    </w:p>
    <w:p w14:paraId="1078A12B" w14:textId="77777777" w:rsid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  <w:sz w:val="24"/>
          <w:szCs w:val="24"/>
          <w:u w:val="single"/>
        </w:rPr>
      </w:pPr>
    </w:p>
    <w:p w14:paraId="5EA1798A" w14:textId="77777777" w:rsidR="00B61EC3" w:rsidRDefault="00647ECA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  <w:sz w:val="24"/>
          <w:szCs w:val="24"/>
          <w:u w:val="single"/>
        </w:rPr>
      </w:pPr>
      <w:r>
        <w:rPr>
          <w:color w:val="000000"/>
        </w:rPr>
        <w:t>You can skip questions that you do not want to answer or leave the group at any time.</w:t>
      </w:r>
    </w:p>
    <w:p w14:paraId="3EC89D1D" w14:textId="77777777" w:rsid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  <w:sz w:val="24"/>
          <w:szCs w:val="24"/>
          <w:u w:val="single"/>
        </w:rPr>
      </w:pPr>
    </w:p>
    <w:p w14:paraId="44C7C7B9" w14:textId="77777777" w:rsidR="00B61EC3" w:rsidRDefault="00647ECA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  <w:sz w:val="24"/>
          <w:szCs w:val="24"/>
          <w:u w:val="single"/>
        </w:rPr>
      </w:pPr>
      <w:r>
        <w:rPr>
          <w:color w:val="000000"/>
        </w:rPr>
        <w:t xml:space="preserve">We will keep the data we collect confidential, </w:t>
      </w:r>
      <w:r w:rsidR="00373D14">
        <w:rPr>
          <w:color w:val="000000"/>
        </w:rPr>
        <w:t xml:space="preserve">which means </w:t>
      </w:r>
      <w:r>
        <w:rPr>
          <w:color w:val="000000"/>
        </w:rPr>
        <w:t xml:space="preserve">we will not share your personal information with anyone outside the research team.  </w:t>
      </w:r>
    </w:p>
    <w:p w14:paraId="76DFDE78" w14:textId="77777777" w:rsid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  <w:sz w:val="24"/>
          <w:szCs w:val="24"/>
          <w:u w:val="single"/>
        </w:rPr>
      </w:pPr>
    </w:p>
    <w:p w14:paraId="00739BA4" w14:textId="7E664D0D" w:rsidR="00B61EC3" w:rsidRDefault="000E2446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color w:val="000000"/>
          <w:sz w:val="24"/>
          <w:szCs w:val="24"/>
          <w:u w:val="single"/>
        </w:rPr>
      </w:pPr>
      <w:r>
        <w:rPr>
          <w:color w:val="000000"/>
        </w:rPr>
        <w:t xml:space="preserve">We will ask you and the other people in the group </w:t>
      </w:r>
      <w:r w:rsidR="00B61EC3">
        <w:rPr>
          <w:color w:val="000000"/>
        </w:rPr>
        <w:t>to protect</w:t>
      </w:r>
      <w:r w:rsidR="00583F72">
        <w:rPr>
          <w:color w:val="000000"/>
        </w:rPr>
        <w:t xml:space="preserve"> each</w:t>
      </w:r>
      <w:r w:rsidR="00380218">
        <w:rPr>
          <w:color w:val="000000"/>
        </w:rPr>
        <w:t xml:space="preserve"> research subject</w:t>
      </w:r>
      <w:r w:rsidR="00583F72">
        <w:rPr>
          <w:color w:val="000000"/>
        </w:rPr>
        <w:t xml:space="preserve">’s privacy. </w:t>
      </w:r>
      <w:r>
        <w:rPr>
          <w:color w:val="000000"/>
        </w:rPr>
        <w:t xml:space="preserve">Please do not </w:t>
      </w:r>
      <w:r w:rsidR="000C58D2">
        <w:rPr>
          <w:color w:val="000000"/>
        </w:rPr>
        <w:t>discuss with anyone</w:t>
      </w:r>
      <w:r>
        <w:rPr>
          <w:color w:val="000000"/>
        </w:rPr>
        <w:t xml:space="preserve"> outside the group what </w:t>
      </w:r>
      <w:proofErr w:type="gramStart"/>
      <w:r>
        <w:rPr>
          <w:color w:val="000000"/>
        </w:rPr>
        <w:t xml:space="preserve">any </w:t>
      </w:r>
      <w:r w:rsidR="00B61EC3">
        <w:rPr>
          <w:color w:val="000000"/>
        </w:rPr>
        <w:t>person</w:t>
      </w:r>
      <w:proofErr w:type="gramEnd"/>
      <w:r>
        <w:rPr>
          <w:color w:val="000000"/>
        </w:rPr>
        <w:t xml:space="preserve"> said. However, we cannot guarantee that each</w:t>
      </w:r>
      <w:r w:rsidR="00380218">
        <w:rPr>
          <w:color w:val="000000"/>
        </w:rPr>
        <w:t xml:space="preserve"> research subject</w:t>
      </w:r>
      <w:r>
        <w:rPr>
          <w:color w:val="000000"/>
        </w:rPr>
        <w:t xml:space="preserve"> will keep the discussions private. </w:t>
      </w:r>
      <w:r w:rsidR="00647ECA">
        <w:rPr>
          <w:color w:val="000000"/>
        </w:rPr>
        <w:t xml:space="preserve">Only the </w:t>
      </w:r>
      <w:r w:rsidR="007B75E9">
        <w:rPr>
          <w:color w:val="000000"/>
        </w:rPr>
        <w:t>investigator</w:t>
      </w:r>
      <w:r w:rsidR="00647ECA">
        <w:rPr>
          <w:color w:val="000000"/>
        </w:rPr>
        <w:t xml:space="preserve"> will have access to the data collected. Any </w:t>
      </w:r>
      <w:r w:rsidR="00736774">
        <w:rPr>
          <w:color w:val="000000"/>
        </w:rPr>
        <w:t>audio tapes/files</w:t>
      </w:r>
      <w:r w:rsidR="00647ECA">
        <w:rPr>
          <w:color w:val="000000"/>
        </w:rPr>
        <w:t xml:space="preserve"> of the focus group will be destroyed after </w:t>
      </w:r>
      <w:r w:rsidR="00B61EC3">
        <w:rPr>
          <w:color w:val="000000"/>
        </w:rPr>
        <w:t>[</w:t>
      </w:r>
      <w:r w:rsidR="00647ECA">
        <w:rPr>
          <w:color w:val="000000"/>
        </w:rPr>
        <w:t>one year or at the end of the study</w:t>
      </w:r>
      <w:r w:rsidR="00B61EC3">
        <w:rPr>
          <w:color w:val="000000"/>
        </w:rPr>
        <w:t>]</w:t>
      </w:r>
      <w:r w:rsidR="00736774">
        <w:rPr>
          <w:color w:val="000000"/>
        </w:rPr>
        <w:t>; transcripts will not contain any identifying information</w:t>
      </w:r>
      <w:r>
        <w:rPr>
          <w:color w:val="000000"/>
        </w:rPr>
        <w:t xml:space="preserve"> and </w:t>
      </w:r>
      <w:r>
        <w:rPr>
          <w:color w:val="000000"/>
        </w:rPr>
        <w:lastRenderedPageBreak/>
        <w:t>will be kept for future analysis</w:t>
      </w:r>
      <w:r w:rsidR="00647ECA">
        <w:rPr>
          <w:color w:val="000000"/>
        </w:rPr>
        <w:t>.</w:t>
      </w:r>
      <w:r w:rsidR="007F321F">
        <w:rPr>
          <w:color w:val="000000"/>
        </w:rPr>
        <w:t xml:space="preserve"> [If excerpts and/or direct quotes </w:t>
      </w:r>
      <w:proofErr w:type="gramStart"/>
      <w:r w:rsidR="007F321F">
        <w:rPr>
          <w:color w:val="000000"/>
        </w:rPr>
        <w:t>be</w:t>
      </w:r>
      <w:proofErr w:type="gramEnd"/>
      <w:r w:rsidR="007F321F">
        <w:rPr>
          <w:color w:val="000000"/>
        </w:rPr>
        <w:t xml:space="preserve"> used in publications/presentations, inform </w:t>
      </w:r>
      <w:r w:rsidR="00B313B7">
        <w:rPr>
          <w:color w:val="000000"/>
        </w:rPr>
        <w:t>research subjects</w:t>
      </w:r>
      <w:r w:rsidR="007F321F">
        <w:rPr>
          <w:color w:val="000000"/>
        </w:rPr>
        <w:t xml:space="preserve"> and ask their permission to do so.</w:t>
      </w:r>
      <w:r w:rsidR="00B61EC3">
        <w:rPr>
          <w:color w:val="000000"/>
          <w:sz w:val="24"/>
          <w:szCs w:val="24"/>
        </w:rPr>
        <w:t>]</w:t>
      </w:r>
    </w:p>
    <w:p w14:paraId="581E16DB" w14:textId="77777777" w:rsidR="00B61EC3" w:rsidRDefault="00B61EC3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  <w:sz w:val="24"/>
          <w:szCs w:val="24"/>
          <w:u w:val="single"/>
        </w:rPr>
      </w:pPr>
    </w:p>
    <w:p w14:paraId="135F6884" w14:textId="0790D877" w:rsidR="00647ECA" w:rsidRDefault="00647ECA" w:rsidP="00B61E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860"/>
          <w:tab w:val="left" w:pos="5715"/>
          <w:tab w:val="left" w:pos="8400"/>
          <w:tab w:val="right" w:pos="10440"/>
        </w:tabs>
        <w:spacing w:after="0" w:line="240" w:lineRule="auto"/>
        <w:ind w:left="-547" w:right="-1080"/>
        <w:rPr>
          <w:b/>
          <w:color w:val="000000"/>
          <w:sz w:val="24"/>
          <w:szCs w:val="24"/>
          <w:u w:val="single"/>
        </w:rPr>
      </w:pPr>
      <w:r>
        <w:rPr>
          <w:color w:val="000000"/>
        </w:rPr>
        <w:t>Questions? Please contact [list contact’s name] at [contact info]. If you have questions or concerns about your rights as a research</w:t>
      </w:r>
      <w:r w:rsidR="00081F5D">
        <w:rPr>
          <w:color w:val="000000"/>
        </w:rPr>
        <w:t xml:space="preserve"> subject</w:t>
      </w:r>
      <w:r>
        <w:rPr>
          <w:color w:val="000000"/>
        </w:rPr>
        <w:t xml:space="preserve">, you can call </w:t>
      </w:r>
      <w:r w:rsidR="003E176A">
        <w:rPr>
          <w:color w:val="000000"/>
        </w:rPr>
        <w:t xml:space="preserve">the Human Research Protection </w:t>
      </w:r>
      <w:r w:rsidR="00B313B7">
        <w:rPr>
          <w:color w:val="000000"/>
        </w:rPr>
        <w:t xml:space="preserve">Program </w:t>
      </w:r>
      <w:r>
        <w:rPr>
          <w:color w:val="000000"/>
        </w:rPr>
        <w:t xml:space="preserve">at </w:t>
      </w:r>
      <w:r w:rsidR="000E2446">
        <w:rPr>
          <w:color w:val="000000"/>
        </w:rPr>
        <w:t xml:space="preserve">801-422-1461 or </w:t>
      </w:r>
      <w:hyperlink r:id="rId11" w:history="1">
        <w:r w:rsidR="00B313B7">
          <w:rPr>
            <w:rStyle w:val="Hyperlink"/>
            <w:color w:val="000000"/>
          </w:rPr>
          <w:t>BYU.HRPP@byu.edu</w:t>
        </w:r>
      </w:hyperlink>
      <w:r>
        <w:rPr>
          <w:color w:val="000000"/>
        </w:rPr>
        <w:t>.</w:t>
      </w:r>
      <w:r w:rsidR="000E2446">
        <w:rPr>
          <w:color w:val="000000"/>
        </w:rPr>
        <w:t xml:space="preserve"> </w:t>
      </w:r>
    </w:p>
    <w:sectPr w:rsidR="00647ECA" w:rsidSect="008F21BE">
      <w:headerReference w:type="default" r:id="rId12"/>
      <w:footerReference w:type="default" r:id="rId13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72D88" w14:textId="77777777" w:rsidR="003D3E8D" w:rsidRDefault="003D3E8D" w:rsidP="00A80EB5">
      <w:pPr>
        <w:spacing w:after="0" w:line="240" w:lineRule="auto"/>
      </w:pPr>
      <w:r>
        <w:separator/>
      </w:r>
    </w:p>
  </w:endnote>
  <w:endnote w:type="continuationSeparator" w:id="0">
    <w:p w14:paraId="11FE9BC5" w14:textId="77777777" w:rsidR="003D3E8D" w:rsidRDefault="003D3E8D" w:rsidP="00A80E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CAE52" w14:textId="77777777" w:rsidR="007B75E9" w:rsidRDefault="003E176A" w:rsidP="007B75E9">
    <w:pPr>
      <w:pStyle w:val="Footer"/>
      <w:pBdr>
        <w:top w:val="single" w:sz="4" w:space="1" w:color="D9D9D9"/>
      </w:pBdr>
      <w:jc w:val="right"/>
    </w:pPr>
    <w:r w:rsidRPr="003E176A">
      <w:tab/>
    </w:r>
    <w:r w:rsidRPr="003E176A">
      <w:tab/>
    </w:r>
    <w:r w:rsidR="007B75E9">
      <w:fldChar w:fldCharType="begin"/>
    </w:r>
    <w:r w:rsidR="007B75E9">
      <w:instrText xml:space="preserve"> PAGE   \* MERGEFORMAT </w:instrText>
    </w:r>
    <w:r w:rsidR="007B75E9">
      <w:fldChar w:fldCharType="separate"/>
    </w:r>
    <w:r w:rsidR="007B75E9">
      <w:t>1</w:t>
    </w:r>
    <w:r w:rsidR="007B75E9">
      <w:rPr>
        <w:noProof/>
      </w:rPr>
      <w:fldChar w:fldCharType="end"/>
    </w:r>
    <w:r w:rsidR="007B75E9">
      <w:t xml:space="preserve"> | </w:t>
    </w:r>
    <w:r w:rsidR="007B75E9">
      <w:rPr>
        <w:color w:val="7F7F7F"/>
        <w:spacing w:val="60"/>
      </w:rPr>
      <w:t>BYU HRPP 10/2025</w:t>
    </w:r>
  </w:p>
  <w:p w14:paraId="07C859DF" w14:textId="6AE8544A" w:rsidR="007B75E9" w:rsidRDefault="007B75E9" w:rsidP="007B75E9">
    <w:pPr>
      <w:pStyle w:val="Footer"/>
      <w:pBdr>
        <w:top w:val="single" w:sz="4" w:space="1" w:color="D9D9D9"/>
      </w:pBdr>
      <w:jc w:val="right"/>
    </w:pPr>
  </w:p>
  <w:p w14:paraId="055135DC" w14:textId="2C2C7FC7" w:rsidR="00A80EB5" w:rsidRPr="006D6F23" w:rsidRDefault="00A80EB5" w:rsidP="003E176A">
    <w:pPr>
      <w:pStyle w:val="Footer"/>
    </w:pPr>
  </w:p>
  <w:p w14:paraId="20B790AD" w14:textId="6092B61F" w:rsidR="38F308BC" w:rsidRDefault="38F308BC" w:rsidP="38F308B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57AE99" w14:textId="77777777" w:rsidR="003D3E8D" w:rsidRDefault="003D3E8D" w:rsidP="00A80EB5">
      <w:pPr>
        <w:spacing w:after="0" w:line="240" w:lineRule="auto"/>
      </w:pPr>
      <w:r>
        <w:separator/>
      </w:r>
    </w:p>
  </w:footnote>
  <w:footnote w:type="continuationSeparator" w:id="0">
    <w:p w14:paraId="68A8D63F" w14:textId="77777777" w:rsidR="003D3E8D" w:rsidRDefault="003D3E8D" w:rsidP="00A80E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38F308BC" w14:paraId="03E95B60" w14:textId="77777777" w:rsidTr="38F308BC">
      <w:trPr>
        <w:trHeight w:val="300"/>
      </w:trPr>
      <w:tc>
        <w:tcPr>
          <w:tcW w:w="3120" w:type="dxa"/>
        </w:tcPr>
        <w:p w14:paraId="4195CD55" w14:textId="255A5FCF" w:rsidR="38F308BC" w:rsidRDefault="38F308BC"/>
      </w:tc>
      <w:tc>
        <w:tcPr>
          <w:tcW w:w="3120" w:type="dxa"/>
        </w:tcPr>
        <w:p w14:paraId="26AF5808" w14:textId="7E1DBA34" w:rsidR="38F308BC" w:rsidRDefault="38F308BC"/>
      </w:tc>
      <w:tc>
        <w:tcPr>
          <w:tcW w:w="3120" w:type="dxa"/>
        </w:tcPr>
        <w:p w14:paraId="1DA08D81" w14:textId="2554AD37" w:rsidR="38F308BC" w:rsidRDefault="38F308BC"/>
      </w:tc>
    </w:tr>
  </w:tbl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E462E"/>
    <w:multiLevelType w:val="hybridMultilevel"/>
    <w:tmpl w:val="6F964A84"/>
    <w:lvl w:ilvl="0" w:tplc="14FA0AC4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C5790"/>
    <w:multiLevelType w:val="hybridMultilevel"/>
    <w:tmpl w:val="D86E857A"/>
    <w:lvl w:ilvl="0" w:tplc="04090013">
      <w:start w:val="1"/>
      <w:numFmt w:val="upperRoman"/>
      <w:lvlText w:val="%1."/>
      <w:lvlJc w:val="righ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081961"/>
    <w:multiLevelType w:val="hybridMultilevel"/>
    <w:tmpl w:val="242ACEC8"/>
    <w:lvl w:ilvl="0" w:tplc="53A07F5A">
      <w:start w:val="1"/>
      <w:numFmt w:val="upperRoman"/>
      <w:lvlText w:val="%1."/>
      <w:lvlJc w:val="right"/>
      <w:pPr>
        <w:ind w:left="18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3" w15:restartNumberingAfterBreak="0">
    <w:nsid w:val="32203FD2"/>
    <w:multiLevelType w:val="hybridMultilevel"/>
    <w:tmpl w:val="4C7A5770"/>
    <w:lvl w:ilvl="0" w:tplc="04090013">
      <w:start w:val="1"/>
      <w:numFmt w:val="upperRoman"/>
      <w:lvlText w:val="%1."/>
      <w:lvlJc w:val="right"/>
      <w:pPr>
        <w:ind w:left="180" w:hanging="360"/>
      </w:p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4" w15:restartNumberingAfterBreak="0">
    <w:nsid w:val="4954503D"/>
    <w:multiLevelType w:val="hybridMultilevel"/>
    <w:tmpl w:val="13CE20D6"/>
    <w:lvl w:ilvl="0" w:tplc="04090013">
      <w:start w:val="1"/>
      <w:numFmt w:val="upperRoman"/>
      <w:lvlText w:val="%1."/>
      <w:lvlJc w:val="right"/>
      <w:pPr>
        <w:ind w:left="180" w:hanging="360"/>
      </w:p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5" w15:restartNumberingAfterBreak="0">
    <w:nsid w:val="6B0850C7"/>
    <w:multiLevelType w:val="hybridMultilevel"/>
    <w:tmpl w:val="36282128"/>
    <w:lvl w:ilvl="0" w:tplc="04090013">
      <w:start w:val="1"/>
      <w:numFmt w:val="upperRoman"/>
      <w:lvlText w:val="%1."/>
      <w:lvlJc w:val="righ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46188978">
    <w:abstractNumId w:val="2"/>
  </w:num>
  <w:num w:numId="2" w16cid:durableId="1280409022">
    <w:abstractNumId w:val="0"/>
  </w:num>
  <w:num w:numId="3" w16cid:durableId="629749156">
    <w:abstractNumId w:val="3"/>
  </w:num>
  <w:num w:numId="4" w16cid:durableId="196432887">
    <w:abstractNumId w:val="4"/>
  </w:num>
  <w:num w:numId="5" w16cid:durableId="57096313">
    <w:abstractNumId w:val="5"/>
  </w:num>
  <w:num w:numId="6" w16cid:durableId="1238400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535E8"/>
    <w:rsid w:val="00001EC5"/>
    <w:rsid w:val="00004905"/>
    <w:rsid w:val="0005135D"/>
    <w:rsid w:val="00070EE7"/>
    <w:rsid w:val="00081F5D"/>
    <w:rsid w:val="000C58D2"/>
    <w:rsid w:val="000E2446"/>
    <w:rsid w:val="000F54A3"/>
    <w:rsid w:val="00102739"/>
    <w:rsid w:val="00112E68"/>
    <w:rsid w:val="001447B5"/>
    <w:rsid w:val="00182E5A"/>
    <w:rsid w:val="001C1EE3"/>
    <w:rsid w:val="00203290"/>
    <w:rsid w:val="002324E4"/>
    <w:rsid w:val="00265A57"/>
    <w:rsid w:val="002B2A0C"/>
    <w:rsid w:val="002C7298"/>
    <w:rsid w:val="0030253A"/>
    <w:rsid w:val="00306AD6"/>
    <w:rsid w:val="0035014D"/>
    <w:rsid w:val="00373D14"/>
    <w:rsid w:val="00380218"/>
    <w:rsid w:val="003950CB"/>
    <w:rsid w:val="00396F6D"/>
    <w:rsid w:val="003A1438"/>
    <w:rsid w:val="003B5D73"/>
    <w:rsid w:val="003C243E"/>
    <w:rsid w:val="003D3E8D"/>
    <w:rsid w:val="003E0F60"/>
    <w:rsid w:val="003E176A"/>
    <w:rsid w:val="00417A22"/>
    <w:rsid w:val="00433BFE"/>
    <w:rsid w:val="0044784F"/>
    <w:rsid w:val="004A1B2C"/>
    <w:rsid w:val="004A74FB"/>
    <w:rsid w:val="004C7730"/>
    <w:rsid w:val="004D342A"/>
    <w:rsid w:val="004E1F86"/>
    <w:rsid w:val="00506FFB"/>
    <w:rsid w:val="0055174C"/>
    <w:rsid w:val="00583F72"/>
    <w:rsid w:val="005855FD"/>
    <w:rsid w:val="005D32B8"/>
    <w:rsid w:val="0061719E"/>
    <w:rsid w:val="00647ECA"/>
    <w:rsid w:val="0068313C"/>
    <w:rsid w:val="006A0172"/>
    <w:rsid w:val="006A0C40"/>
    <w:rsid w:val="006D6F23"/>
    <w:rsid w:val="00725DDF"/>
    <w:rsid w:val="00736688"/>
    <w:rsid w:val="00736774"/>
    <w:rsid w:val="00743D7D"/>
    <w:rsid w:val="00757A86"/>
    <w:rsid w:val="00761FCE"/>
    <w:rsid w:val="007B75E9"/>
    <w:rsid w:val="007F321F"/>
    <w:rsid w:val="00833399"/>
    <w:rsid w:val="00836CB1"/>
    <w:rsid w:val="00837CD5"/>
    <w:rsid w:val="008B7C8F"/>
    <w:rsid w:val="008F21BE"/>
    <w:rsid w:val="008F4294"/>
    <w:rsid w:val="008F7A65"/>
    <w:rsid w:val="00903050"/>
    <w:rsid w:val="00905F75"/>
    <w:rsid w:val="00970DAC"/>
    <w:rsid w:val="009D13D0"/>
    <w:rsid w:val="009E26BE"/>
    <w:rsid w:val="009E324E"/>
    <w:rsid w:val="00A029BC"/>
    <w:rsid w:val="00A520B5"/>
    <w:rsid w:val="00A624FD"/>
    <w:rsid w:val="00A80EB5"/>
    <w:rsid w:val="00AE3822"/>
    <w:rsid w:val="00B313B7"/>
    <w:rsid w:val="00B43235"/>
    <w:rsid w:val="00B535E8"/>
    <w:rsid w:val="00B61EC3"/>
    <w:rsid w:val="00B67EB1"/>
    <w:rsid w:val="00B7437A"/>
    <w:rsid w:val="00BB07E0"/>
    <w:rsid w:val="00BF4497"/>
    <w:rsid w:val="00C04027"/>
    <w:rsid w:val="00C30974"/>
    <w:rsid w:val="00C376A6"/>
    <w:rsid w:val="00C42056"/>
    <w:rsid w:val="00C83F70"/>
    <w:rsid w:val="00C94A4F"/>
    <w:rsid w:val="00CC2FB1"/>
    <w:rsid w:val="00CC5AEE"/>
    <w:rsid w:val="00CE3EFF"/>
    <w:rsid w:val="00CF3A83"/>
    <w:rsid w:val="00D7498A"/>
    <w:rsid w:val="00DD7F74"/>
    <w:rsid w:val="00DF0A08"/>
    <w:rsid w:val="00E20ECD"/>
    <w:rsid w:val="00E6458C"/>
    <w:rsid w:val="00E65114"/>
    <w:rsid w:val="00EC2FAA"/>
    <w:rsid w:val="00ED7DDE"/>
    <w:rsid w:val="00EE02C2"/>
    <w:rsid w:val="00EE36A0"/>
    <w:rsid w:val="00F04C8C"/>
    <w:rsid w:val="00F242EE"/>
    <w:rsid w:val="00FA004E"/>
    <w:rsid w:val="00FE1901"/>
    <w:rsid w:val="00FE1CAD"/>
    <w:rsid w:val="00FF699A"/>
    <w:rsid w:val="10204639"/>
    <w:rsid w:val="38F308BC"/>
    <w:rsid w:val="5BD7E871"/>
    <w:rsid w:val="781E0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0F1FBD2"/>
  <w15:chartTrackingRefBased/>
  <w15:docId w15:val="{A6000ACE-64DA-433B-9129-7BC57077C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0F60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773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80E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rsid w:val="00A80EB5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A80E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A80EB5"/>
    <w:rPr>
      <w:sz w:val="22"/>
      <w:szCs w:val="22"/>
    </w:rPr>
  </w:style>
  <w:style w:type="paragraph" w:customStyle="1" w:styleId="Default">
    <w:name w:val="Default"/>
    <w:rsid w:val="00647EC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Hyperlink">
    <w:name w:val="Hyperlink"/>
    <w:uiPriority w:val="99"/>
    <w:unhideWhenUsed/>
    <w:rsid w:val="000E2446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0E2446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512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BYU.HRPP@byu.edu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orcastu\Application%20Data\Microsoft\Templates\TP03000634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33" ma:contentTypeDescription="Create a new document." ma:contentTypeScope="" ma:versionID="37d3ec2b48d53e45b233ad8f52fe1b11"/>
</file>

<file path=customXml/itemProps1.xml><?xml version="1.0" encoding="utf-8"?>
<ds:datastoreItem xmlns:ds="http://schemas.openxmlformats.org/officeDocument/2006/customXml" ds:itemID="{3E3C6628-7A1F-4DFC-A53E-A24C647B675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4B217C-219B-47FF-A6B5-421E533C1D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43A90CB-F200-4A9A-B484-09F4DEB8093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D34D993-37B6-49F0-A475-39A5CD944044}">
  <ds:schemaRefs>
    <ds:schemaRef ds:uri="http://schemas.microsoft.com/office/2006/metadata/contentType"/>
    <ds:schemaRef ds:uri="http://schemas.microsoft.com/office/2006/metadata/properties/metaAttribut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TP030006341.dotx</Template>
  <TotalTime>11</TotalTime>
  <Pages>2</Pages>
  <Words>397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orcastu</dc:creator>
  <cp:keywords/>
  <dc:description/>
  <cp:lastModifiedBy>Caroline McLeskey</cp:lastModifiedBy>
  <cp:revision>13</cp:revision>
  <dcterms:created xsi:type="dcterms:W3CDTF">2025-09-23T16:45:00Z</dcterms:created>
  <dcterms:modified xsi:type="dcterms:W3CDTF">2025-10-09T20:01:00Z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TC300063419990</vt:lpwstr>
  </property>
</Properties>
</file>